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E99" w:rsidRPr="00942604" w:rsidRDefault="00EB1638" w:rsidP="00E06043">
      <w:pPr>
        <w:pStyle w:val="a6"/>
        <w:rPr>
          <w:spacing w:val="20"/>
          <w:sz w:val="28"/>
          <w:szCs w:val="28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6704" behindDoc="0" locked="0" layoutInCell="1" allowOverlap="1">
            <wp:simplePos x="0" y="0"/>
            <wp:positionH relativeFrom="column">
              <wp:posOffset>2876550</wp:posOffset>
            </wp:positionH>
            <wp:positionV relativeFrom="paragraph">
              <wp:posOffset>-371475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2604">
        <w:rPr>
          <w:spacing w:val="20"/>
          <w:sz w:val="40"/>
          <w:szCs w:val="12"/>
        </w:rPr>
        <w:t xml:space="preserve">                              </w:t>
      </w:r>
      <w:r w:rsidR="006032B9">
        <w:rPr>
          <w:spacing w:val="20"/>
          <w:sz w:val="40"/>
          <w:szCs w:val="12"/>
        </w:rPr>
        <w:t xml:space="preserve">                               </w:t>
      </w:r>
      <w:r w:rsidR="00942604">
        <w:rPr>
          <w:spacing w:val="20"/>
          <w:sz w:val="40"/>
          <w:szCs w:val="12"/>
        </w:rPr>
        <w:t xml:space="preserve">         </w:t>
      </w:r>
    </w:p>
    <w:p w:rsidR="001C1E99" w:rsidRPr="00EC3EFC" w:rsidRDefault="001C1E99" w:rsidP="00E06043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E06043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EC3EFC" w:rsidRDefault="001C1E99" w:rsidP="00C713BE">
      <w:pPr>
        <w:pStyle w:val="a4"/>
        <w:spacing w:before="240" w:line="360" w:lineRule="auto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E06043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870028" w:rsidP="00E06043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13.10.2022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E06043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2F28AC" w:rsidP="00295EA1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</w:t>
            </w:r>
            <w:r w:rsidR="00870028">
              <w:rPr>
                <w:rFonts w:ascii="Times New Roman" w:hAnsi="Times New Roman" w:cs="Times New Roman"/>
                <w:sz w:val="22"/>
                <w:szCs w:val="22"/>
              </w:rPr>
              <w:t>316</w:t>
            </w:r>
          </w:p>
        </w:tc>
      </w:tr>
      <w:tr w:rsidR="001C1E99" w:rsidRPr="00EC3EFC">
        <w:tc>
          <w:tcPr>
            <w:tcW w:w="9078" w:type="dxa"/>
            <w:gridSpan w:val="4"/>
            <w:shd w:val="clear" w:color="auto" w:fill="auto"/>
          </w:tcPr>
          <w:p w:rsidR="001C1E99" w:rsidRPr="00EC3EFC" w:rsidRDefault="001C1E99" w:rsidP="00E06043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EC3EFC" w:rsidTr="00870B73">
        <w:trPr>
          <w:trHeight w:val="1034"/>
        </w:trPr>
        <w:tc>
          <w:tcPr>
            <w:tcW w:w="9078" w:type="dxa"/>
            <w:gridSpan w:val="4"/>
            <w:shd w:val="clear" w:color="auto" w:fill="auto"/>
          </w:tcPr>
          <w:p w:rsidR="0082280E" w:rsidRDefault="00D91513" w:rsidP="00C713BE">
            <w:pPr>
              <w:pStyle w:val="a3"/>
              <w:spacing w:after="0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17903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 </w:t>
            </w:r>
            <w:r w:rsidR="0082280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проведении Муниципального молодёжного марафона </w:t>
            </w:r>
          </w:p>
          <w:p w:rsidR="00D91513" w:rsidRPr="00F17903" w:rsidRDefault="00FB0CF9" w:rsidP="00C713BE">
            <w:pPr>
              <w:pStyle w:val="a3"/>
              <w:spacing w:after="0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«МММ-20</w:t>
            </w:r>
            <w:r w:rsidR="0070128D"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  <w:r w:rsidR="00295EA1"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  <w:r w:rsidR="0050313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. </w:t>
            </w:r>
            <w:r w:rsidR="00295EA1">
              <w:rPr>
                <w:rFonts w:ascii="Times New Roman" w:hAnsi="Times New Roman" w:cs="Times New Roman"/>
                <w:b/>
                <w:sz w:val="22"/>
                <w:szCs w:val="22"/>
              </w:rPr>
              <w:t>Новый сезон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»</w:t>
            </w:r>
          </w:p>
          <w:p w:rsidR="001C1E99" w:rsidRPr="00E845B9" w:rsidRDefault="001C1E99" w:rsidP="00C713BE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D91513" w:rsidRDefault="0006676C" w:rsidP="00C713BE">
      <w:pPr>
        <w:pStyle w:val="a3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</w:t>
      </w:r>
      <w:r w:rsidR="0082280E">
        <w:rPr>
          <w:rFonts w:ascii="Times New Roman" w:hAnsi="Times New Roman" w:cs="Times New Roman"/>
        </w:rPr>
        <w:t>целях развития самоорганизации и самоуправления молодёжи, стимулирования деятельности молодёжных объединений, в соответст</w:t>
      </w:r>
      <w:r w:rsidR="001A1913">
        <w:rPr>
          <w:rFonts w:ascii="Times New Roman" w:hAnsi="Times New Roman" w:cs="Times New Roman"/>
        </w:rPr>
        <w:t>вии с планом мероприятий на 202</w:t>
      </w:r>
      <w:r w:rsidR="00503139">
        <w:rPr>
          <w:rFonts w:ascii="Times New Roman" w:hAnsi="Times New Roman" w:cs="Times New Roman"/>
        </w:rPr>
        <w:t>1</w:t>
      </w:r>
      <w:r w:rsidR="0082280E">
        <w:rPr>
          <w:rFonts w:ascii="Times New Roman" w:hAnsi="Times New Roman" w:cs="Times New Roman"/>
        </w:rPr>
        <w:t xml:space="preserve"> год </w:t>
      </w:r>
      <w:r w:rsidR="007A688F">
        <w:rPr>
          <w:rFonts w:ascii="Times New Roman" w:hAnsi="Times New Roman" w:cs="Times New Roman"/>
        </w:rPr>
        <w:br/>
      </w:r>
      <w:r w:rsidR="0082280E">
        <w:rPr>
          <w:rFonts w:ascii="Times New Roman" w:hAnsi="Times New Roman" w:cs="Times New Roman"/>
        </w:rPr>
        <w:t>в рамках</w:t>
      </w:r>
      <w:r w:rsidR="00E651B3">
        <w:rPr>
          <w:rFonts w:ascii="Times New Roman" w:hAnsi="Times New Roman" w:cs="Times New Roman"/>
        </w:rPr>
        <w:t xml:space="preserve"> реализации</w:t>
      </w:r>
      <w:r w:rsidR="0082280E">
        <w:rPr>
          <w:rFonts w:ascii="Times New Roman" w:hAnsi="Times New Roman" w:cs="Times New Roman"/>
        </w:rPr>
        <w:t xml:space="preserve"> </w:t>
      </w:r>
      <w:r w:rsidR="00FB0CF9">
        <w:rPr>
          <w:rFonts w:ascii="Times New Roman" w:hAnsi="Times New Roman" w:cs="Times New Roman"/>
        </w:rPr>
        <w:t>муниципальной программы</w:t>
      </w:r>
      <w:r w:rsidR="0082280E">
        <w:rPr>
          <w:rFonts w:ascii="Times New Roman" w:hAnsi="Times New Roman" w:cs="Times New Roman"/>
        </w:rPr>
        <w:t xml:space="preserve"> «</w:t>
      </w:r>
      <w:r w:rsidR="00FB0CF9">
        <w:rPr>
          <w:rFonts w:ascii="Times New Roman" w:hAnsi="Times New Roman" w:cs="Times New Roman"/>
        </w:rPr>
        <w:t>Молодежь</w:t>
      </w:r>
      <w:r w:rsidR="0082280E">
        <w:rPr>
          <w:rFonts w:ascii="Times New Roman" w:hAnsi="Times New Roman" w:cs="Times New Roman"/>
        </w:rPr>
        <w:t xml:space="preserve"> МО «Светогор</w:t>
      </w:r>
      <w:r w:rsidR="00FB0CF9">
        <w:rPr>
          <w:rFonts w:ascii="Times New Roman" w:hAnsi="Times New Roman" w:cs="Times New Roman"/>
        </w:rPr>
        <w:t>ское городское поселение»</w:t>
      </w:r>
      <w:r w:rsidR="00C713BE">
        <w:rPr>
          <w:rFonts w:ascii="Times New Roman" w:hAnsi="Times New Roman" w:cs="Times New Roman"/>
        </w:rPr>
        <w:t>,</w:t>
      </w:r>
      <w:r w:rsidR="00FB0CF9">
        <w:rPr>
          <w:rFonts w:ascii="Times New Roman" w:hAnsi="Times New Roman" w:cs="Times New Roman"/>
        </w:rPr>
        <w:t xml:space="preserve"> администрация МО </w:t>
      </w:r>
      <w:r w:rsidR="0082280E">
        <w:rPr>
          <w:rFonts w:ascii="Times New Roman" w:hAnsi="Times New Roman" w:cs="Times New Roman"/>
        </w:rPr>
        <w:t>«Светогорское городское поселени</w:t>
      </w:r>
      <w:r w:rsidR="0082280E" w:rsidRPr="00582E22">
        <w:rPr>
          <w:rFonts w:ascii="Times New Roman" w:hAnsi="Times New Roman" w:cs="Times New Roman"/>
        </w:rPr>
        <w:t>е»</w:t>
      </w:r>
      <w:r w:rsidR="00582E22" w:rsidRPr="00582E22">
        <w:rPr>
          <w:rFonts w:ascii="Times New Roman" w:hAnsi="Times New Roman" w:cs="Times New Roman"/>
        </w:rPr>
        <w:t>,</w:t>
      </w:r>
    </w:p>
    <w:p w:rsidR="00C713BE" w:rsidRPr="00E417C2" w:rsidRDefault="00C713BE" w:rsidP="00C713BE">
      <w:pPr>
        <w:pStyle w:val="a3"/>
        <w:ind w:firstLine="709"/>
        <w:jc w:val="both"/>
        <w:rPr>
          <w:rFonts w:ascii="Times New Roman" w:hAnsi="Times New Roman" w:cs="Times New Roman"/>
          <w:b/>
        </w:rPr>
      </w:pPr>
    </w:p>
    <w:p w:rsidR="00D91513" w:rsidRDefault="00D91513" w:rsidP="00C713BE">
      <w:pPr>
        <w:pStyle w:val="a3"/>
        <w:ind w:firstLine="709"/>
        <w:jc w:val="center"/>
        <w:outlineLvl w:val="0"/>
        <w:rPr>
          <w:rFonts w:ascii="Times New Roman" w:hAnsi="Times New Roman" w:cs="Times New Roman"/>
        </w:rPr>
      </w:pPr>
      <w:r w:rsidRPr="002219B2">
        <w:rPr>
          <w:rFonts w:ascii="Times New Roman" w:hAnsi="Times New Roman" w:cs="Times New Roman"/>
        </w:rPr>
        <w:t>П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О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С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Т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А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Н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О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В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Л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Я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Е</w:t>
      </w:r>
      <w:r w:rsidR="00E417C2" w:rsidRPr="002219B2">
        <w:rPr>
          <w:rFonts w:ascii="Times New Roman" w:hAnsi="Times New Roman" w:cs="Times New Roman"/>
        </w:rPr>
        <w:t xml:space="preserve"> </w:t>
      </w:r>
      <w:r w:rsidRPr="002219B2">
        <w:rPr>
          <w:rFonts w:ascii="Times New Roman" w:hAnsi="Times New Roman" w:cs="Times New Roman"/>
        </w:rPr>
        <w:t>Т</w:t>
      </w:r>
      <w:r w:rsidR="002219B2">
        <w:rPr>
          <w:rFonts w:ascii="Times New Roman" w:hAnsi="Times New Roman" w:cs="Times New Roman"/>
        </w:rPr>
        <w:t>:</w:t>
      </w:r>
    </w:p>
    <w:p w:rsidR="00C713BE" w:rsidRPr="002219B2" w:rsidRDefault="00C713BE" w:rsidP="00C713BE">
      <w:pPr>
        <w:pStyle w:val="a3"/>
        <w:spacing w:after="0"/>
        <w:ind w:firstLine="709"/>
        <w:jc w:val="center"/>
        <w:outlineLvl w:val="0"/>
        <w:rPr>
          <w:rFonts w:ascii="Times New Roman" w:hAnsi="Times New Roman" w:cs="Times New Roman"/>
        </w:rPr>
      </w:pPr>
    </w:p>
    <w:p w:rsidR="00D91513" w:rsidRDefault="00D91513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 xml:space="preserve">1. </w:t>
      </w:r>
      <w:r w:rsidR="0082280E">
        <w:rPr>
          <w:sz w:val="24"/>
        </w:rPr>
        <w:t xml:space="preserve">Организовать и провести </w:t>
      </w:r>
      <w:r w:rsidR="00295EA1">
        <w:rPr>
          <w:sz w:val="24"/>
        </w:rPr>
        <w:t>11-20</w:t>
      </w:r>
      <w:r w:rsidR="007C3A33">
        <w:rPr>
          <w:sz w:val="24"/>
        </w:rPr>
        <w:t xml:space="preserve"> </w:t>
      </w:r>
      <w:r w:rsidR="0082280E">
        <w:rPr>
          <w:sz w:val="24"/>
        </w:rPr>
        <w:t>ноября</w:t>
      </w:r>
      <w:r w:rsidR="00FB0CF9">
        <w:rPr>
          <w:sz w:val="24"/>
        </w:rPr>
        <w:t xml:space="preserve"> 20</w:t>
      </w:r>
      <w:r w:rsidR="0070128D">
        <w:rPr>
          <w:sz w:val="24"/>
        </w:rPr>
        <w:t>2</w:t>
      </w:r>
      <w:r w:rsidR="00295EA1">
        <w:rPr>
          <w:sz w:val="24"/>
        </w:rPr>
        <w:t>2</w:t>
      </w:r>
      <w:r w:rsidR="004B4AA9">
        <w:rPr>
          <w:sz w:val="24"/>
        </w:rPr>
        <w:t xml:space="preserve"> </w:t>
      </w:r>
      <w:r w:rsidR="00684F8B">
        <w:rPr>
          <w:sz w:val="24"/>
        </w:rPr>
        <w:t>г</w:t>
      </w:r>
      <w:r w:rsidR="00FB50BB">
        <w:rPr>
          <w:sz w:val="24"/>
        </w:rPr>
        <w:t>. Муниципаль</w:t>
      </w:r>
      <w:r w:rsidR="00B27A93">
        <w:rPr>
          <w:sz w:val="24"/>
        </w:rPr>
        <w:t>ный молодёжный марафон «МММ-20</w:t>
      </w:r>
      <w:r w:rsidR="0070128D">
        <w:rPr>
          <w:sz w:val="24"/>
        </w:rPr>
        <w:t>2</w:t>
      </w:r>
      <w:r w:rsidR="00295EA1">
        <w:rPr>
          <w:sz w:val="24"/>
        </w:rPr>
        <w:t>2</w:t>
      </w:r>
      <w:r w:rsidR="00FB0CF9">
        <w:rPr>
          <w:sz w:val="24"/>
        </w:rPr>
        <w:t xml:space="preserve">. </w:t>
      </w:r>
      <w:r w:rsidR="00295EA1">
        <w:rPr>
          <w:sz w:val="24"/>
        </w:rPr>
        <w:t>Новый сезон</w:t>
      </w:r>
      <w:r w:rsidR="00FB0CF9">
        <w:rPr>
          <w:sz w:val="24"/>
        </w:rPr>
        <w:t>»</w:t>
      </w:r>
      <w:r w:rsidR="00FB50BB">
        <w:rPr>
          <w:sz w:val="24"/>
        </w:rPr>
        <w:t xml:space="preserve"> (далее Марафон).</w:t>
      </w:r>
    </w:p>
    <w:p w:rsidR="00FB50BB" w:rsidRDefault="00FB50BB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2. Утвердить Положение о пров</w:t>
      </w:r>
      <w:r w:rsidR="00BC408D">
        <w:rPr>
          <w:sz w:val="24"/>
        </w:rPr>
        <w:t>едении Марафона (</w:t>
      </w:r>
      <w:r w:rsidR="0006676C">
        <w:rPr>
          <w:sz w:val="24"/>
        </w:rPr>
        <w:t>Приложение</w:t>
      </w:r>
      <w:r>
        <w:rPr>
          <w:sz w:val="24"/>
        </w:rPr>
        <w:t>).</w:t>
      </w:r>
    </w:p>
    <w:p w:rsidR="008262AA" w:rsidRDefault="00FB50BB" w:rsidP="008262AA">
      <w:pPr>
        <w:pStyle w:val="a6"/>
        <w:tabs>
          <w:tab w:val="clear" w:pos="4677"/>
          <w:tab w:val="clear" w:pos="9355"/>
          <w:tab w:val="right" w:pos="13041"/>
        </w:tabs>
        <w:ind w:firstLine="709"/>
        <w:jc w:val="both"/>
        <w:rPr>
          <w:sz w:val="24"/>
        </w:rPr>
      </w:pPr>
      <w:r>
        <w:rPr>
          <w:sz w:val="24"/>
        </w:rPr>
        <w:t>3. Ответственным за организацию и проведение М</w:t>
      </w:r>
      <w:r w:rsidR="009C7CA6">
        <w:rPr>
          <w:sz w:val="24"/>
        </w:rPr>
        <w:t xml:space="preserve">арафона </w:t>
      </w:r>
      <w:r w:rsidR="0006676C">
        <w:rPr>
          <w:sz w:val="24"/>
        </w:rPr>
        <w:t>от</w:t>
      </w:r>
      <w:r w:rsidR="00E651B3">
        <w:rPr>
          <w:sz w:val="24"/>
        </w:rPr>
        <w:t xml:space="preserve"> администрации </w:t>
      </w:r>
      <w:r w:rsidR="009C7CA6">
        <w:rPr>
          <w:sz w:val="24"/>
        </w:rPr>
        <w:t xml:space="preserve">назначить </w:t>
      </w:r>
      <w:r w:rsidR="008262AA">
        <w:rPr>
          <w:sz w:val="24"/>
        </w:rPr>
        <w:t xml:space="preserve">начальника </w:t>
      </w:r>
      <w:r>
        <w:rPr>
          <w:sz w:val="24"/>
        </w:rPr>
        <w:t xml:space="preserve">сектора по культуре, делам молодёжи и спорту </w:t>
      </w:r>
      <w:r w:rsidR="008262AA">
        <w:rPr>
          <w:sz w:val="24"/>
        </w:rPr>
        <w:t xml:space="preserve">Л.В. Сергееву, от МБУ «КСК </w:t>
      </w:r>
      <w:r w:rsidR="008262AA">
        <w:rPr>
          <w:sz w:val="24"/>
        </w:rPr>
        <w:br/>
        <w:t>г. Светогорска»</w:t>
      </w:r>
      <w:r w:rsidR="008262AA" w:rsidRPr="008262AA">
        <w:rPr>
          <w:sz w:val="24"/>
        </w:rPr>
        <w:t xml:space="preserve"> начальник</w:t>
      </w:r>
      <w:r w:rsidR="008262AA">
        <w:rPr>
          <w:sz w:val="24"/>
        </w:rPr>
        <w:t>а</w:t>
      </w:r>
      <w:r w:rsidR="008262AA" w:rsidRPr="008262AA">
        <w:rPr>
          <w:sz w:val="24"/>
        </w:rPr>
        <w:t xml:space="preserve"> сектора молодёжной политики МБУ «КСК г. Светогорска»</w:t>
      </w:r>
      <w:r w:rsidR="008262AA">
        <w:rPr>
          <w:sz w:val="24"/>
        </w:rPr>
        <w:t xml:space="preserve"> Е.М. </w:t>
      </w:r>
      <w:proofErr w:type="spellStart"/>
      <w:r w:rsidR="008262AA">
        <w:rPr>
          <w:sz w:val="24"/>
        </w:rPr>
        <w:t>Лановую</w:t>
      </w:r>
      <w:proofErr w:type="spellEnd"/>
      <w:r w:rsidR="00D3675F" w:rsidRPr="008262AA">
        <w:rPr>
          <w:sz w:val="24"/>
        </w:rPr>
        <w:t>.</w:t>
      </w:r>
    </w:p>
    <w:p w:rsidR="00FB50BB" w:rsidRDefault="00BC408D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4</w:t>
      </w:r>
      <w:r w:rsidR="00FB50BB">
        <w:rPr>
          <w:sz w:val="24"/>
        </w:rPr>
        <w:t xml:space="preserve">. </w:t>
      </w:r>
      <w:r w:rsidR="0070128D">
        <w:rPr>
          <w:sz w:val="24"/>
        </w:rPr>
        <w:t>Директору</w:t>
      </w:r>
      <w:r w:rsidR="00FB50BB">
        <w:rPr>
          <w:sz w:val="24"/>
        </w:rPr>
        <w:t xml:space="preserve"> МБУ «</w:t>
      </w:r>
      <w:r w:rsidR="0070128D">
        <w:rPr>
          <w:sz w:val="24"/>
        </w:rPr>
        <w:t>Культурно-спортивного комплекса</w:t>
      </w:r>
      <w:r w:rsidR="00FB50BB">
        <w:rPr>
          <w:sz w:val="24"/>
        </w:rPr>
        <w:t xml:space="preserve"> г.</w:t>
      </w:r>
      <w:r w:rsidR="00FB0CF9">
        <w:rPr>
          <w:sz w:val="24"/>
        </w:rPr>
        <w:t> </w:t>
      </w:r>
      <w:r w:rsidR="00FB50BB">
        <w:rPr>
          <w:sz w:val="24"/>
        </w:rPr>
        <w:t xml:space="preserve">Светогорска» </w:t>
      </w:r>
      <w:r w:rsidR="0070128D">
        <w:rPr>
          <w:sz w:val="24"/>
        </w:rPr>
        <w:t>К.О. Киселевой</w:t>
      </w:r>
      <w:r w:rsidR="00FB50BB">
        <w:rPr>
          <w:sz w:val="24"/>
        </w:rPr>
        <w:t xml:space="preserve"> оказать содействие в организации и проведении Марафона.</w:t>
      </w:r>
    </w:p>
    <w:p w:rsidR="00FB50BB" w:rsidRDefault="00BC408D" w:rsidP="00542943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5</w:t>
      </w:r>
      <w:r w:rsidR="0070128D">
        <w:rPr>
          <w:sz w:val="24"/>
        </w:rPr>
        <w:t xml:space="preserve">. </w:t>
      </w:r>
      <w:r w:rsidR="00C44D4B" w:rsidRPr="00C44D4B">
        <w:rPr>
          <w:sz w:val="24"/>
        </w:rPr>
        <w:t xml:space="preserve">Рекомендовать директору муниципального предприятия </w:t>
      </w:r>
      <w:r w:rsidR="007A688F">
        <w:rPr>
          <w:sz w:val="24"/>
        </w:rPr>
        <w:br/>
      </w:r>
      <w:r w:rsidR="00C44D4B" w:rsidRPr="00C44D4B">
        <w:rPr>
          <w:sz w:val="24"/>
        </w:rPr>
        <w:t xml:space="preserve">МО «Светогорское городское поселение» «Пресс-центр Вуокса» </w:t>
      </w:r>
      <w:r w:rsidR="00AA6C2C">
        <w:rPr>
          <w:sz w:val="24"/>
        </w:rPr>
        <w:t>С.И. Николаевой</w:t>
      </w:r>
      <w:r w:rsidR="00C44D4B">
        <w:t xml:space="preserve"> </w:t>
      </w:r>
      <w:r w:rsidR="00FB50BB">
        <w:rPr>
          <w:sz w:val="24"/>
        </w:rPr>
        <w:t xml:space="preserve">проинформировать население о </w:t>
      </w:r>
      <w:r>
        <w:rPr>
          <w:sz w:val="24"/>
        </w:rPr>
        <w:t xml:space="preserve">проведении Марафона, </w:t>
      </w:r>
      <w:r w:rsidR="00FB50BB">
        <w:rPr>
          <w:sz w:val="24"/>
        </w:rPr>
        <w:t xml:space="preserve">обеспечить работу корреспондентов </w:t>
      </w:r>
      <w:r w:rsidR="004C4BE5">
        <w:rPr>
          <w:sz w:val="24"/>
        </w:rPr>
        <w:br/>
      </w:r>
      <w:r w:rsidR="00FB50BB">
        <w:rPr>
          <w:sz w:val="24"/>
        </w:rPr>
        <w:t>в дни проведения Марафона</w:t>
      </w:r>
      <w:r>
        <w:rPr>
          <w:sz w:val="24"/>
        </w:rPr>
        <w:t xml:space="preserve"> для дальнейшего освещения в СМИ</w:t>
      </w:r>
      <w:r w:rsidR="00FB50BB">
        <w:rPr>
          <w:sz w:val="24"/>
        </w:rPr>
        <w:t>.</w:t>
      </w:r>
    </w:p>
    <w:p w:rsidR="00FB50BB" w:rsidRDefault="00BC408D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7</w:t>
      </w:r>
      <w:r w:rsidR="00FB50BB">
        <w:rPr>
          <w:sz w:val="24"/>
        </w:rPr>
        <w:t>. Рекомендовать руководителям предприят</w:t>
      </w:r>
      <w:r w:rsidR="00FB0CF9">
        <w:rPr>
          <w:sz w:val="24"/>
        </w:rPr>
        <w:t>ий, учреждений и организаций МО </w:t>
      </w:r>
      <w:r w:rsidR="00FB50BB">
        <w:rPr>
          <w:sz w:val="24"/>
        </w:rPr>
        <w:t xml:space="preserve">«Светогорское городское поселение» (вне зависимости от форм собственности) </w:t>
      </w:r>
      <w:r w:rsidR="0006676C">
        <w:rPr>
          <w:sz w:val="24"/>
        </w:rPr>
        <w:t>делегировать участников Марафона.</w:t>
      </w:r>
    </w:p>
    <w:p w:rsidR="007D44AF" w:rsidRDefault="00BC408D" w:rsidP="00C44D4B">
      <w:pPr>
        <w:pStyle w:val="a6"/>
        <w:tabs>
          <w:tab w:val="left" w:pos="426"/>
        </w:tabs>
        <w:ind w:firstLine="709"/>
        <w:jc w:val="both"/>
        <w:rPr>
          <w:sz w:val="24"/>
        </w:rPr>
      </w:pPr>
      <w:r>
        <w:rPr>
          <w:sz w:val="24"/>
        </w:rPr>
        <w:t>8</w:t>
      </w:r>
      <w:r w:rsidR="007D44AF">
        <w:rPr>
          <w:sz w:val="24"/>
        </w:rPr>
        <w:t xml:space="preserve">. </w:t>
      </w:r>
      <w:r w:rsidR="00EB5F6C">
        <w:rPr>
          <w:sz w:val="24"/>
        </w:rPr>
        <w:t xml:space="preserve"> </w:t>
      </w:r>
      <w:r w:rsidR="007D44AF">
        <w:rPr>
          <w:sz w:val="24"/>
        </w:rPr>
        <w:t xml:space="preserve">Контроль за исполнением настоящего постановления </w:t>
      </w:r>
      <w:r w:rsidR="00B27A93">
        <w:rPr>
          <w:sz w:val="24"/>
        </w:rPr>
        <w:t>оставляю за собой.</w:t>
      </w:r>
    </w:p>
    <w:p w:rsidR="00E417C2" w:rsidRDefault="00E417C2" w:rsidP="00E06043">
      <w:pPr>
        <w:pStyle w:val="a6"/>
        <w:tabs>
          <w:tab w:val="left" w:pos="426"/>
        </w:tabs>
        <w:spacing w:before="120"/>
        <w:ind w:firstLine="425"/>
        <w:jc w:val="both"/>
        <w:rPr>
          <w:sz w:val="24"/>
        </w:rPr>
      </w:pPr>
    </w:p>
    <w:p w:rsidR="00870B73" w:rsidRDefault="00870B73" w:rsidP="00E06043">
      <w:pPr>
        <w:pStyle w:val="a6"/>
        <w:tabs>
          <w:tab w:val="left" w:pos="708"/>
        </w:tabs>
        <w:spacing w:before="120"/>
        <w:jc w:val="both"/>
        <w:rPr>
          <w:rFonts w:cs="Times New Roman"/>
          <w:sz w:val="24"/>
        </w:rPr>
      </w:pPr>
    </w:p>
    <w:p w:rsidR="00E06043" w:rsidRDefault="00503139" w:rsidP="00E06043">
      <w:pPr>
        <w:pStyle w:val="a6"/>
        <w:tabs>
          <w:tab w:val="left" w:pos="708"/>
        </w:tabs>
        <w:spacing w:before="120"/>
        <w:jc w:val="both"/>
        <w:rPr>
          <w:rFonts w:cs="Times New Roman"/>
          <w:sz w:val="24"/>
        </w:rPr>
      </w:pPr>
      <w:proofErr w:type="gramStart"/>
      <w:r>
        <w:rPr>
          <w:rFonts w:cs="Times New Roman"/>
          <w:sz w:val="24"/>
        </w:rPr>
        <w:t>Глава</w:t>
      </w:r>
      <w:r w:rsidR="000C7C26">
        <w:rPr>
          <w:rFonts w:cs="Times New Roman"/>
          <w:sz w:val="24"/>
        </w:rPr>
        <w:t xml:space="preserve"> </w:t>
      </w:r>
      <w:r w:rsidR="00A5637B">
        <w:rPr>
          <w:rFonts w:cs="Times New Roman"/>
          <w:sz w:val="24"/>
        </w:rPr>
        <w:t xml:space="preserve"> администрации</w:t>
      </w:r>
      <w:proofErr w:type="gramEnd"/>
      <w:r w:rsidR="00A5637B">
        <w:rPr>
          <w:rFonts w:cs="Times New Roman"/>
          <w:sz w:val="24"/>
        </w:rPr>
        <w:t xml:space="preserve">                                                          </w:t>
      </w:r>
      <w:r w:rsidR="007C3A33">
        <w:rPr>
          <w:rFonts w:cs="Times New Roman"/>
          <w:sz w:val="24"/>
        </w:rPr>
        <w:t xml:space="preserve">                               </w:t>
      </w:r>
      <w:r w:rsidR="000C7C26">
        <w:rPr>
          <w:rFonts w:cs="Times New Roman"/>
          <w:sz w:val="24"/>
        </w:rPr>
        <w:t xml:space="preserve">  </w:t>
      </w:r>
      <w:r w:rsidR="00A5637B">
        <w:rPr>
          <w:rFonts w:cs="Times New Roman"/>
          <w:sz w:val="24"/>
        </w:rPr>
        <w:t xml:space="preserve">    </w:t>
      </w:r>
      <w:r>
        <w:rPr>
          <w:rFonts w:cs="Times New Roman"/>
          <w:sz w:val="24"/>
        </w:rPr>
        <w:t>Е.Е. Цой</w:t>
      </w:r>
    </w:p>
    <w:p w:rsidR="009C7CA6" w:rsidRDefault="009C7CA6" w:rsidP="00FB0CF9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Default="008262AA" w:rsidP="00FB0CF9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Default="008262AA" w:rsidP="00FB0CF9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9C7CA6" w:rsidRDefault="008262AA" w:rsidP="00FB0CF9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EC3EFC">
        <w:rPr>
          <w:rFonts w:cs="Times New Roman"/>
          <w:noProof/>
          <w:lang w:eastAsia="ru-RU" w:bidi="ar-SA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 wp14:anchorId="7DD05C30" wp14:editId="3D6D9540">
                <wp:simplePos x="0" y="0"/>
                <wp:positionH relativeFrom="column">
                  <wp:posOffset>104775</wp:posOffset>
                </wp:positionH>
                <wp:positionV relativeFrom="paragraph">
                  <wp:posOffset>297815</wp:posOffset>
                </wp:positionV>
                <wp:extent cx="6057900" cy="519430"/>
                <wp:effectExtent l="3810" t="3175" r="5715" b="1270"/>
                <wp:wrapSquare wrapText="larges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51943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82774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</w:t>
                            </w:r>
                            <w:r w:rsidR="008262A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Л.В. Сергеева</w:t>
                            </w:r>
                          </w:p>
                          <w:p w:rsidR="00782774" w:rsidRPr="00F17903" w:rsidRDefault="001C1E99" w:rsidP="002219B2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Liberation Serif"/>
                                <w:sz w:val="20"/>
                                <w:szCs w:val="20"/>
                              </w:rPr>
                            </w:pPr>
                            <w:r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Разослано: </w:t>
                            </w:r>
                            <w:r w:rsidR="00782774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дело, </w:t>
                            </w:r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сайт, </w:t>
                            </w:r>
                            <w:proofErr w:type="spellStart"/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СКДМиС</w:t>
                            </w:r>
                            <w:proofErr w:type="spellEnd"/>
                            <w:r w:rsidR="00870B7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782774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МБУ «КСК г.</w:t>
                            </w:r>
                            <w:r w:rsidR="00C3531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82774" w:rsidRPr="00F1790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Светогорска»</w:t>
                            </w:r>
                            <w:r w:rsidR="00CB562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ПЦ «Вуокса»</w:t>
                            </w:r>
                          </w:p>
                          <w:p w:rsidR="001C1E99" w:rsidRPr="00F17903" w:rsidRDefault="001C1E99" w:rsidP="001C1E99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D05C30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8.25pt;margin-top:23.45pt;width:477pt;height:40.9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" stroked="f">
                <v:fill opacity="0"/>
                <v:textbox inset="0,0,0,0">
                  <w:txbxContent>
                    <w:p w:rsidR="00782774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</w:t>
                      </w:r>
                      <w:r w:rsidR="008262A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Л.В. Сергеева</w:t>
                      </w:r>
                    </w:p>
                    <w:p w:rsidR="00782774" w:rsidRPr="00F17903" w:rsidRDefault="001C1E99" w:rsidP="002219B2">
                      <w:pPr>
                        <w:pStyle w:val="a3"/>
                        <w:spacing w:after="0"/>
                        <w:rPr>
                          <w:rFonts w:ascii="Times New Roman" w:hAnsi="Times New Roman" w:cs="Liberation Serif"/>
                          <w:sz w:val="20"/>
                          <w:szCs w:val="20"/>
                        </w:rPr>
                      </w:pPr>
                      <w:r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Разослано: </w:t>
                      </w:r>
                      <w:r w:rsidR="00782774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дело, </w:t>
                      </w:r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сайт, </w:t>
                      </w:r>
                      <w:proofErr w:type="spellStart"/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СКДМиС</w:t>
                      </w:r>
                      <w:proofErr w:type="spellEnd"/>
                      <w:r w:rsidR="00870B7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, </w:t>
                      </w:r>
                      <w:r w:rsidR="00782774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МБУ «КСК г.</w:t>
                      </w:r>
                      <w:r w:rsidR="00C3531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782774" w:rsidRPr="00F1790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Светогорска»</w:t>
                      </w:r>
                      <w:r w:rsidR="00CB562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ПЦ «Вуокса»</w:t>
                      </w:r>
                    </w:p>
                    <w:p w:rsidR="001C1E99" w:rsidRPr="00F17903" w:rsidRDefault="001C1E99" w:rsidP="001C1E99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framePr w:w="4309" w:h="1800" w:hSpace="180" w:wrap="around" w:vAnchor="text" w:hAnchor="page" w:x="7141" w:y="-1673"/>
        <w:widowControl/>
        <w:suppressAutoHyphens w:val="0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Приложение 1 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br/>
        <w:t>к постановлению администрации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br/>
        <w:t>МО «Светогорское городское поселение»</w:t>
      </w:r>
    </w:p>
    <w:p w:rsidR="008262AA" w:rsidRPr="008262AA" w:rsidRDefault="00870028" w:rsidP="008262AA">
      <w:pPr>
        <w:framePr w:w="4309" w:h="1800" w:hSpace="180" w:wrap="around" w:vAnchor="text" w:hAnchor="page" w:x="7141" w:y="-1673"/>
        <w:widowControl/>
        <w:suppressAutoHyphens w:val="0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>от «13» октября 2022 № 316</w:t>
      </w:r>
      <w:bookmarkStart w:id="0" w:name="_GoBack"/>
      <w:bookmarkEnd w:id="0"/>
    </w:p>
    <w:p w:rsidR="008262AA" w:rsidRPr="008262AA" w:rsidRDefault="008262AA" w:rsidP="008262AA">
      <w:pPr>
        <w:framePr w:w="4309" w:h="1800" w:hSpace="180" w:wrap="around" w:vAnchor="text" w:hAnchor="page" w:x="7141" w:y="-1673"/>
        <w:widowControl/>
        <w:suppressAutoHyphens w:val="0"/>
        <w:ind w:firstLine="709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framePr w:w="4309" w:h="1800" w:hSpace="180" w:wrap="around" w:vAnchor="text" w:hAnchor="page" w:x="7141" w:y="-1673"/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102626" w:rsidRDefault="00102626" w:rsidP="008262AA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ПОЛОЖЕНИЕ</w:t>
      </w:r>
    </w:p>
    <w:p w:rsidR="008262AA" w:rsidRPr="008262AA" w:rsidRDefault="008262AA" w:rsidP="008262AA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о проведении муниципального молодёжного марафона</w:t>
      </w:r>
    </w:p>
    <w:p w:rsidR="008262AA" w:rsidRPr="008262AA" w:rsidRDefault="008262AA" w:rsidP="008262AA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«МММ-2022. Новый сезон»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Цель:</w:t>
      </w: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Развитие самоорганизации и самоуправления молодёжи.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Задачи:</w:t>
      </w:r>
    </w:p>
    <w:p w:rsidR="008262AA" w:rsidRPr="008262AA" w:rsidRDefault="008262AA" w:rsidP="008262AA">
      <w:pPr>
        <w:widowControl/>
        <w:numPr>
          <w:ilvl w:val="0"/>
          <w:numId w:val="32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Выявление самого универсального молодёжного объединения на территории МО «Светогорское городское поселение».</w:t>
      </w:r>
    </w:p>
    <w:p w:rsidR="008262AA" w:rsidRPr="008262AA" w:rsidRDefault="008262AA" w:rsidP="008262AA">
      <w:pPr>
        <w:widowControl/>
        <w:numPr>
          <w:ilvl w:val="0"/>
          <w:numId w:val="32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Развитие физической активности, воспитание моды на здоровый образ жизни. </w:t>
      </w:r>
    </w:p>
    <w:p w:rsidR="008262AA" w:rsidRPr="008262AA" w:rsidRDefault="008262AA" w:rsidP="008262AA">
      <w:pPr>
        <w:widowControl/>
        <w:numPr>
          <w:ilvl w:val="0"/>
          <w:numId w:val="32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Развитие интеллектуального и социально-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деятельностного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потенциала молодого поколения, совершенствование ценностно-смысловых ориентиров и жизненных установок.</w:t>
      </w:r>
    </w:p>
    <w:p w:rsidR="008262AA" w:rsidRPr="008262AA" w:rsidRDefault="008262AA" w:rsidP="008262AA">
      <w:pPr>
        <w:widowControl/>
        <w:numPr>
          <w:ilvl w:val="0"/>
          <w:numId w:val="32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Патриотическое воспитание молодёжи.</w:t>
      </w:r>
    </w:p>
    <w:p w:rsidR="008262AA" w:rsidRPr="008262AA" w:rsidRDefault="008262AA" w:rsidP="008262AA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Мероприятие проходит по принципу: «Молодые - молодым».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Участники: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Команды, делегированные предприятиями, организациями, учреждениями, объединениями. Замены состава команды в ходе проведения Марафона </w:t>
      </w:r>
      <w:r w:rsidRPr="008262AA">
        <w:rPr>
          <w:rFonts w:ascii="Times New Roman" w:eastAsia="Times New Roman" w:hAnsi="Times New Roman" w:cs="Times New Roman"/>
          <w:kern w:val="0"/>
          <w:u w:val="single"/>
          <w:lang w:eastAsia="ru-RU" w:bidi="ar-SA"/>
        </w:rPr>
        <w:t>не допускаются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!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Дата и место проведения:</w:t>
      </w: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11-12 ноября 2022 года.</w:t>
      </w: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Россия, Ленинградская область, Выборгский район, г. Светогорск. </w:t>
      </w: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Открытие 11.11.2022 г. в Дом спорта МБУ «КСК г. Светогорска»  в 16.30 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br/>
        <w:t xml:space="preserve">(г. Светогорск, ул.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Гарькавого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, д. 12А).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Схема управления мероприятием: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Инициаторы Марафона – молодёжный актив МО «Светогорское городское поселение»; 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Ответственные за исполнение программы Марафона и общую координацию мероприятия – организационно-творческая группа (Приложение 1);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Марафон проходит при поддержке администрации 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br/>
        <w:t xml:space="preserve">МО «Светогорское городское поселение» и МБУ «Культурно-спортивный комплекс 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br/>
        <w:t>г. Светогорска».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Программа;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Марафон проводится по 6 видам и направлениям (Приложение 2):</w:t>
      </w:r>
    </w:p>
    <w:p w:rsidR="008262AA" w:rsidRPr="008262AA" w:rsidRDefault="008262AA" w:rsidP="008262AA">
      <w:pPr>
        <w:widowControl/>
        <w:numPr>
          <w:ilvl w:val="0"/>
          <w:numId w:val="5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Нетрадиционная визитная карточка (Приложение 3);</w:t>
      </w:r>
    </w:p>
    <w:p w:rsidR="008262AA" w:rsidRPr="008262AA" w:rsidRDefault="008262AA" w:rsidP="008262AA">
      <w:pPr>
        <w:widowControl/>
        <w:numPr>
          <w:ilvl w:val="0"/>
          <w:numId w:val="5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Креативно-спортивные соревнования;</w:t>
      </w:r>
    </w:p>
    <w:p w:rsidR="008262AA" w:rsidRPr="008262AA" w:rsidRDefault="008262AA" w:rsidP="008262AA">
      <w:pPr>
        <w:widowControl/>
        <w:numPr>
          <w:ilvl w:val="0"/>
          <w:numId w:val="5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Фотоквест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(Приложение 4);</w:t>
      </w:r>
    </w:p>
    <w:p w:rsidR="008262AA" w:rsidRPr="008262AA" w:rsidRDefault="008262AA" w:rsidP="008262AA">
      <w:pPr>
        <w:widowControl/>
        <w:numPr>
          <w:ilvl w:val="0"/>
          <w:numId w:val="5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Задание на креативное мышление (пояснения день в день). Для успешного выполнения задания участникам необходимо ознакомиться с кинокартинами: «Иван Васильевич меняет профессию», «В бой идут одни «старики», «Большая перемена», «Офицеры</w:t>
      </w:r>
      <w:proofErr w:type="gram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» ;</w:t>
      </w:r>
      <w:proofErr w:type="gramEnd"/>
    </w:p>
    <w:p w:rsidR="008262AA" w:rsidRPr="008262AA" w:rsidRDefault="008262AA" w:rsidP="008262AA">
      <w:pPr>
        <w:widowControl/>
        <w:numPr>
          <w:ilvl w:val="0"/>
          <w:numId w:val="5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Настольные игры (Приложение 5);</w:t>
      </w:r>
    </w:p>
    <w:p w:rsidR="008262AA" w:rsidRPr="008262AA" w:rsidRDefault="008262AA" w:rsidP="008262AA">
      <w:pPr>
        <w:widowControl/>
        <w:numPr>
          <w:ilvl w:val="0"/>
          <w:numId w:val="5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Интеллектуальная игра «РИСК» (Приложение 6)</w:t>
      </w:r>
    </w:p>
    <w:p w:rsidR="008262AA" w:rsidRPr="008262AA" w:rsidRDefault="008262AA" w:rsidP="008262AA">
      <w:pPr>
        <w:widowControl/>
        <w:numPr>
          <w:ilvl w:val="0"/>
          <w:numId w:val="5"/>
        </w:numPr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Бонусные задания (Приложение 7).</w:t>
      </w:r>
    </w:p>
    <w:p w:rsidR="008262AA" w:rsidRPr="008262AA" w:rsidRDefault="008262AA" w:rsidP="008262AA">
      <w:pPr>
        <w:ind w:left="142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4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Команда победитель определяется по сумме набранных баллов в каждом виде соревнования.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Начисление баллов: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каждом виде команда набирает определённое число баллов, в зависимости от занимаемого места. По итогам всех видов лидирующая команда побеждает в Марафоне. Если команды по итогам всех соревнований набирают одинаковое количество баллов, жюри учитывает дополнительные баллы. Если дополнительные баллы не решают исход марафона, победа присуждается той команде, у которой по результатам всех конкурсов было больше первых мест в любых из 6 соревнований. 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Награждение: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Команда - победитель и призёры в каждом конкурсе награждаются грамотами.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Финансирование: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Затраты, связанные с организацией и проведением «МММ-2022. Новый сезон» берёт на себя организующая сторона.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Затраты, связанные с участием в конкурсных мероприятиях (питание, доставка, канцелярия, атрибутика и пр.) берёт на себя </w:t>
      </w: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направляющая сторона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Порядок выступления команд определяется жеребьевкой на предварительном совещании капитанов, которое состоится 07.11.2022 г. в 17:00 в Доме культуры в зале Совета депутатов (г. Светогорск, ул. Победы, д. 37, 2 этаж).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Заявки на участие подаются по электронной почте: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val="en-US" w:eastAsia="ru-RU" w:bidi="ar-SA"/>
        </w:rPr>
        <w:t>katerina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val="en-US" w:eastAsia="ru-RU" w:bidi="ar-SA"/>
        </w:rPr>
        <w:t>lanovaja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@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val="en-US" w:eastAsia="ru-RU" w:bidi="ar-SA"/>
        </w:rPr>
        <w:t>yandex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.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val="en-US" w:eastAsia="ru-RU" w:bidi="ar-SA"/>
        </w:rPr>
        <w:t>ru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или в администрацию МО «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Светогорское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городское поселение» (</w:t>
      </w:r>
      <w:proofErr w:type="gram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каб.№</w:t>
      </w:r>
      <w:proofErr w:type="gram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9), Лановая Е.М.  или на бумажном носителе </w:t>
      </w: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до 07 ноября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до 17.00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согласно Приложению 8.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u w:val="single"/>
          <w:lang w:val="en-US" w:eastAsia="ru-RU" w:bidi="ar-SA"/>
        </w:rPr>
        <w:t>P</w:t>
      </w:r>
      <w:r w:rsidRPr="008262AA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.</w:t>
      </w:r>
      <w:r w:rsidRPr="008262AA">
        <w:rPr>
          <w:rFonts w:ascii="Times New Roman" w:eastAsia="Times New Roman" w:hAnsi="Times New Roman" w:cs="Times New Roman"/>
          <w:b/>
          <w:i/>
          <w:kern w:val="0"/>
          <w:u w:val="single"/>
          <w:lang w:val="en-US" w:eastAsia="ru-RU" w:bidi="ar-SA"/>
        </w:rPr>
        <w:t>S</w:t>
      </w:r>
      <w:r w:rsidRPr="008262AA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. Всем участникам спортивных соревнований необходимо иметь:</w:t>
      </w:r>
    </w:p>
    <w:p w:rsidR="008262AA" w:rsidRPr="008262AA" w:rsidRDefault="008262AA" w:rsidP="008262AA">
      <w:pPr>
        <w:widowControl/>
        <w:numPr>
          <w:ilvl w:val="0"/>
          <w:numId w:val="1"/>
        </w:numPr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Спортивную одежду.</w:t>
      </w:r>
    </w:p>
    <w:p w:rsidR="008262AA" w:rsidRPr="008262AA" w:rsidRDefault="008262AA" w:rsidP="008262AA">
      <w:pPr>
        <w:widowControl/>
        <w:numPr>
          <w:ilvl w:val="0"/>
          <w:numId w:val="1"/>
        </w:numPr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Сменную обувь.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Контактные телефоны/факс: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  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+7 905 286 47 04 – Лановая Екатерина</w:t>
      </w:r>
    </w:p>
    <w:p w:rsidR="008262AA" w:rsidRPr="008262AA" w:rsidRDefault="008262AA" w:rsidP="008262AA">
      <w:pPr>
        <w:widowControl/>
        <w:tabs>
          <w:tab w:val="left" w:pos="3260"/>
        </w:tabs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</w:p>
    <w:p w:rsidR="008262AA" w:rsidRPr="008262AA" w:rsidRDefault="008262AA" w:rsidP="008262AA">
      <w:pPr>
        <w:widowControl/>
        <w:tabs>
          <w:tab w:val="left" w:pos="3260"/>
        </w:tabs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Данное Положение является приглашением для участия в Марафоне.</w:t>
      </w: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  <w:t>*в положение могут быть внесены изменения и дополнения</w:t>
      </w:r>
    </w:p>
    <w:p w:rsidR="008262AA" w:rsidRPr="008262AA" w:rsidRDefault="008262AA" w:rsidP="008262AA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Default="008262AA" w:rsidP="008262AA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102626" w:rsidRDefault="00102626" w:rsidP="008262AA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102626" w:rsidRDefault="00102626" w:rsidP="008262AA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102626" w:rsidRDefault="00102626" w:rsidP="008262AA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102626" w:rsidRDefault="00102626" w:rsidP="008262AA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102626" w:rsidRPr="008262AA" w:rsidRDefault="00102626" w:rsidP="008262AA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>Приложение 1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«МММ-2022. Новый сезон»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ОРГАНИЗАЦИОННО-ТВОРЧЕСКАЯ ГРУППА</w:t>
      </w:r>
    </w:p>
    <w:p w:rsidR="00D50F1F" w:rsidRPr="00D50F1F" w:rsidRDefault="00D50F1F" w:rsidP="00D50F1F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D50F1F">
        <w:rPr>
          <w:rFonts w:ascii="Times New Roman" w:eastAsia="Times New Roman" w:hAnsi="Times New Roman" w:cs="Times New Roman"/>
          <w:b/>
          <w:kern w:val="0"/>
          <w:lang w:eastAsia="ru-RU" w:bidi="ar-SA"/>
        </w:rPr>
        <w:t>«МММ-2022. Новый сезон»</w:t>
      </w:r>
    </w:p>
    <w:p w:rsidR="00D50F1F" w:rsidRPr="008262AA" w:rsidRDefault="00D50F1F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Председатель организационно-творческой группы: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Сергеева Л.В. – начальник сектора по культуре, делам молодёжи и спорту.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Заместитель председателя организационно-творческой группы: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Лановая Е.М. – начальник сектора молодёжной политики МБУ «КСК г. Светогорска», руководитель муниципального штаба ВОД "Волонтёры Победы» 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br/>
        <w:t>МО «Светогорское городское поселение».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Члены организационно-творческой группы: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numPr>
          <w:ilvl w:val="0"/>
          <w:numId w:val="33"/>
        </w:numPr>
        <w:suppressAutoHyphens w:val="0"/>
        <w:spacing w:after="240"/>
        <w:ind w:left="0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Киселева К.О. –директор МБУ «КСК г. Светогорска», депутат Совета депутатов 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br/>
        <w:t>МО «Светогорское городское поселение» (по согласованию).</w:t>
      </w:r>
    </w:p>
    <w:p w:rsidR="008262AA" w:rsidRPr="008262AA" w:rsidRDefault="008262AA" w:rsidP="008262AA">
      <w:pPr>
        <w:widowControl/>
        <w:numPr>
          <w:ilvl w:val="0"/>
          <w:numId w:val="33"/>
        </w:numPr>
        <w:suppressAutoHyphens w:val="0"/>
        <w:spacing w:after="240"/>
        <w:ind w:left="0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Дибривный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А.Г. – старший тренер Дома спорта г. Светогорск (по согласованию).</w:t>
      </w:r>
    </w:p>
    <w:p w:rsidR="008262AA" w:rsidRPr="008262AA" w:rsidRDefault="008262AA" w:rsidP="008262AA">
      <w:pPr>
        <w:widowControl/>
        <w:numPr>
          <w:ilvl w:val="0"/>
          <w:numId w:val="33"/>
        </w:numPr>
        <w:suppressAutoHyphens w:val="0"/>
        <w:spacing w:after="240"/>
        <w:ind w:left="0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Филатов Е. В. - ответственный за направление «Поиск и развитие талантливой молодёжи» в Совете молодежи при главе администрации 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br/>
        <w:t>МО «Светогорское городское поселение» (по согласованию).</w:t>
      </w:r>
    </w:p>
    <w:p w:rsidR="008262AA" w:rsidRPr="008262AA" w:rsidRDefault="008262AA" w:rsidP="008262AA">
      <w:pPr>
        <w:widowControl/>
        <w:numPr>
          <w:ilvl w:val="0"/>
          <w:numId w:val="33"/>
        </w:numPr>
        <w:suppressAutoHyphens w:val="0"/>
        <w:spacing w:after="240"/>
        <w:ind w:left="0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Ремета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Я.Р. – ответственный за работу креативной команды по организации и проведению мероприятий молодёжного актива МО «Светогорское городское поселение» (по согласованию).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Приложение 2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«МММ-2022. Новый сезон» </w:t>
      </w: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ПРОГРАММА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11 ноября 2022г.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г.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 </w:t>
      </w: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 xml:space="preserve">Светогорск, ул. </w:t>
      </w:r>
      <w:proofErr w:type="spellStart"/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Гарькавого</w:t>
      </w:r>
      <w:proofErr w:type="spellEnd"/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, д.12А, Дом спорта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16:00 - Сбор команд, регистрация.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16:20 – Совещание капитанов.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16:30 - Церемония открытия.</w:t>
      </w:r>
    </w:p>
    <w:p w:rsidR="008262AA" w:rsidRPr="008262AA" w:rsidRDefault="008262AA" w:rsidP="008262AA">
      <w:pPr>
        <w:widowControl/>
        <w:suppressAutoHyphens w:val="0"/>
        <w:ind w:left="1418" w:hanging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17:00 - Нетрадиционная визитная карточка.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17:30 - Креативно-спортивные соревнования.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19:00 – Подведение итогов дополнительного задания «Крышечки доброты».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12 ноября 2022 г.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г. Светогорск, ул. Победы, д. 37, Дом культуры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11:30 – Сбор команд.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12:00 – Конкурс на креативное мышление.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13:00 – Настольные игры.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14:30 – Интеллектуальная игра «РИСК».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16:00 – Подведение итогов конкурса «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Фотоквест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». Подведение итогов дополнительного задания «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Мемасики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».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16:20 – Просмотр фильма.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18:00 – Подведение итогов, церемония награждения.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Приложение 3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«МММ-2022. Новый сезон» </w:t>
      </w: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Нетрадиционная визитная карточка</w:t>
      </w:r>
    </w:p>
    <w:p w:rsidR="008262AA" w:rsidRPr="008262AA" w:rsidRDefault="008262AA" w:rsidP="008262AA">
      <w:pPr>
        <w:widowControl/>
        <w:suppressAutoHyphens w:val="0"/>
        <w:ind w:firstLine="709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 xml:space="preserve">Участники: 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Вся команда.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Описание: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Задание – участникам необходимо подготовить визитку на тему «Сказ о команде».  Визитка должна рассказать о команде и её участниках. Визитка может быть представлена в виде сценки или видео с использованием образов и характеров героев русских сказок.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Регламент: 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продолжительность сценки или видео не более 5 минут.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 сценке и съемке видео могут привлекаться дополнительные люди.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  <w:t>Критерии оценки: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- раскрытие темы,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- внешний вид,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- идея,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- стилистика,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- креативность,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- артистизм,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- юмор,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-соответствие требованиям и правилам.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Приложение 4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«МММ-2022. Новый сезон»</w:t>
      </w: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Конкурс «</w:t>
      </w:r>
      <w:proofErr w:type="spellStart"/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Фотоквест</w:t>
      </w:r>
      <w:proofErr w:type="spellEnd"/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»</w:t>
      </w: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spacing w:after="240"/>
        <w:ind w:firstLine="708"/>
        <w:jc w:val="both"/>
        <w:rPr>
          <w:rFonts w:ascii="Calibri" w:eastAsia="Times New Roman" w:hAnsi="Calibri" w:cs="Calibri"/>
          <w:color w:val="000000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color w:val="000000"/>
          <w:kern w:val="0"/>
          <w:lang w:eastAsia="ru-RU" w:bidi="ar-SA"/>
        </w:rPr>
        <w:t xml:space="preserve">Цель </w:t>
      </w:r>
      <w:proofErr w:type="spellStart"/>
      <w:r w:rsidRPr="008262AA">
        <w:rPr>
          <w:rFonts w:ascii="Times New Roman" w:eastAsia="Times New Roman" w:hAnsi="Times New Roman" w:cs="Times New Roman"/>
          <w:b/>
          <w:color w:val="000000"/>
          <w:kern w:val="0"/>
          <w:lang w:eastAsia="ru-RU" w:bidi="ar-SA"/>
        </w:rPr>
        <w:t>фотоквеста</w:t>
      </w:r>
      <w:proofErr w:type="spellEnd"/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 – развитие навыков решения нестандартных задач, готовность к достижению поставленной цели при любых обстоятельствах. Пропаганда здорового и активного образа жизни.</w:t>
      </w:r>
    </w:p>
    <w:p w:rsidR="008262AA" w:rsidRPr="008262AA" w:rsidRDefault="008262AA" w:rsidP="008262AA">
      <w:pPr>
        <w:widowControl/>
        <w:suppressAutoHyphens w:val="0"/>
        <w:spacing w:after="240"/>
        <w:ind w:firstLine="708"/>
        <w:jc w:val="both"/>
        <w:rPr>
          <w:rFonts w:ascii="Calibri" w:eastAsia="Times New Roman" w:hAnsi="Calibri" w:cs="Calibri"/>
          <w:i/>
          <w:color w:val="000000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i/>
          <w:iCs/>
          <w:color w:val="000000"/>
          <w:kern w:val="0"/>
          <w:lang w:eastAsia="ru-RU" w:bidi="ar-SA"/>
        </w:rPr>
        <w:t xml:space="preserve">Суть </w:t>
      </w:r>
      <w:proofErr w:type="spellStart"/>
      <w:r w:rsidRPr="008262AA">
        <w:rPr>
          <w:rFonts w:ascii="Times New Roman" w:eastAsia="Times New Roman" w:hAnsi="Times New Roman" w:cs="Times New Roman"/>
          <w:i/>
          <w:iCs/>
          <w:color w:val="000000"/>
          <w:kern w:val="0"/>
          <w:lang w:eastAsia="ru-RU" w:bidi="ar-SA"/>
        </w:rPr>
        <w:t>фотоквеста</w:t>
      </w:r>
      <w:proofErr w:type="spellEnd"/>
      <w:r w:rsidRPr="008262AA">
        <w:rPr>
          <w:rFonts w:ascii="Times New Roman" w:eastAsia="Times New Roman" w:hAnsi="Times New Roman" w:cs="Times New Roman"/>
          <w:i/>
          <w:iCs/>
          <w:color w:val="000000"/>
          <w:kern w:val="0"/>
          <w:lang w:eastAsia="ru-RU" w:bidi="ar-SA"/>
        </w:rPr>
        <w:t xml:space="preserve"> заключается в создании искусственной, постановочной сцены (ситуации, момента), которую необходимо зафиксировать фотографией (сфотографировать). Как правило, сцена имитирует какой-нибудь острый, нестандартный, или очень смешной момент.</w:t>
      </w: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Calibri" w:eastAsia="Times New Roman" w:hAnsi="Calibri" w:cs="Calibri"/>
          <w:b/>
          <w:color w:val="000000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Cs/>
          <w:color w:val="000000"/>
          <w:kern w:val="0"/>
          <w:lang w:eastAsia="ru-RU" w:bidi="ar-SA"/>
        </w:rPr>
        <w:t xml:space="preserve">Правила участия в </w:t>
      </w:r>
      <w:proofErr w:type="spellStart"/>
      <w:r w:rsidRPr="008262AA">
        <w:rPr>
          <w:rFonts w:ascii="Times New Roman" w:eastAsia="Times New Roman" w:hAnsi="Times New Roman" w:cs="Times New Roman"/>
          <w:b/>
          <w:iCs/>
          <w:color w:val="000000"/>
          <w:kern w:val="0"/>
          <w:lang w:eastAsia="ru-RU" w:bidi="ar-SA"/>
        </w:rPr>
        <w:t>фотоквесте</w:t>
      </w:r>
      <w:proofErr w:type="spellEnd"/>
      <w:r w:rsidRPr="008262AA">
        <w:rPr>
          <w:rFonts w:ascii="Times New Roman" w:eastAsia="Times New Roman" w:hAnsi="Times New Roman" w:cs="Times New Roman"/>
          <w:b/>
          <w:iCs/>
          <w:color w:val="000000"/>
          <w:kern w:val="0"/>
          <w:lang w:eastAsia="ru-RU" w:bidi="ar-SA"/>
        </w:rPr>
        <w:t>:</w:t>
      </w:r>
    </w:p>
    <w:p w:rsidR="008262AA" w:rsidRPr="008262AA" w:rsidRDefault="008262AA" w:rsidP="008262AA">
      <w:pPr>
        <w:widowControl/>
        <w:suppressAutoHyphens w:val="0"/>
        <w:ind w:left="360" w:firstLine="348"/>
        <w:jc w:val="both"/>
        <w:rPr>
          <w:rFonts w:ascii="Calibri" w:eastAsia="Times New Roman" w:hAnsi="Calibri" w:cs="Calibri"/>
          <w:b/>
          <w:color w:val="000000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br/>
      </w:r>
      <w:proofErr w:type="spellStart"/>
      <w:r w:rsidRPr="008262AA"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  <w:t>Фотоквест</w:t>
      </w:r>
      <w:proofErr w:type="spellEnd"/>
      <w:r w:rsidRPr="008262AA"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  <w:t xml:space="preserve"> организуется на следующих принципах: </w:t>
      </w:r>
    </w:p>
    <w:p w:rsidR="008262AA" w:rsidRPr="008262AA" w:rsidRDefault="008262AA" w:rsidP="008262AA">
      <w:pPr>
        <w:widowControl/>
        <w:numPr>
          <w:ilvl w:val="0"/>
          <w:numId w:val="19"/>
        </w:numPr>
        <w:suppressAutoHyphens w:val="0"/>
        <w:spacing w:after="240"/>
        <w:jc w:val="both"/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Принцип </w:t>
      </w:r>
      <w:r w:rsidRPr="008262AA">
        <w:rPr>
          <w:rFonts w:ascii="Times New Roman" w:eastAsia="Times New Roman" w:hAnsi="Times New Roman" w:cs="Times New Roman"/>
          <w:b/>
          <w:bCs/>
          <w:color w:val="000000"/>
          <w:kern w:val="0"/>
          <w:lang w:eastAsia="ru-RU" w:bidi="ar-SA"/>
        </w:rPr>
        <w:t>честной игры,</w:t>
      </w: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 соблюдаемый всеми участниками игры и подразумевающий, что игроки умышленно не помогают и не мешают соперникам, а также строго придерживаются настоящих Правил. </w:t>
      </w:r>
    </w:p>
    <w:p w:rsidR="008262AA" w:rsidRPr="008262AA" w:rsidRDefault="008262AA" w:rsidP="008262AA">
      <w:pPr>
        <w:widowControl/>
        <w:numPr>
          <w:ilvl w:val="0"/>
          <w:numId w:val="19"/>
        </w:numPr>
        <w:suppressAutoHyphens w:val="0"/>
        <w:spacing w:after="240"/>
        <w:jc w:val="both"/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Принцип </w:t>
      </w:r>
      <w:r w:rsidRPr="008262AA">
        <w:rPr>
          <w:rFonts w:ascii="Times New Roman" w:eastAsia="Times New Roman" w:hAnsi="Times New Roman" w:cs="Times New Roman"/>
          <w:b/>
          <w:bCs/>
          <w:color w:val="000000"/>
          <w:kern w:val="0"/>
          <w:lang w:eastAsia="ru-RU" w:bidi="ar-SA"/>
        </w:rPr>
        <w:t>самостоятельного выполнения</w:t>
      </w: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 уровней каждой командой. Организаторы игры строго следят за соблюдением данного принципа. </w:t>
      </w:r>
    </w:p>
    <w:p w:rsidR="008262AA" w:rsidRPr="008262AA" w:rsidRDefault="008262AA" w:rsidP="008262AA">
      <w:pPr>
        <w:widowControl/>
        <w:numPr>
          <w:ilvl w:val="0"/>
          <w:numId w:val="19"/>
        </w:numPr>
        <w:suppressAutoHyphens w:val="0"/>
        <w:spacing w:after="240"/>
        <w:jc w:val="both"/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Принцип </w:t>
      </w:r>
      <w:r w:rsidRPr="008262AA">
        <w:rPr>
          <w:rFonts w:ascii="Times New Roman" w:eastAsia="Times New Roman" w:hAnsi="Times New Roman" w:cs="Times New Roman"/>
          <w:b/>
          <w:bCs/>
          <w:color w:val="000000"/>
          <w:kern w:val="0"/>
          <w:lang w:eastAsia="ru-RU" w:bidi="ar-SA"/>
        </w:rPr>
        <w:t>равных условий</w:t>
      </w: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 выполнения заданий для каждой из команд.</w:t>
      </w:r>
    </w:p>
    <w:p w:rsidR="008262AA" w:rsidRPr="008262AA" w:rsidRDefault="008262AA" w:rsidP="008262AA">
      <w:pPr>
        <w:widowControl/>
        <w:suppressAutoHyphens w:val="0"/>
        <w:spacing w:after="240"/>
        <w:ind w:firstLine="709"/>
        <w:jc w:val="both"/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  <w:t>Задания «</w:t>
      </w:r>
      <w:proofErr w:type="spellStart"/>
      <w:r w:rsidRPr="008262AA"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  <w:t>Фотоквеста</w:t>
      </w:r>
      <w:proofErr w:type="spellEnd"/>
      <w:r w:rsidRPr="008262AA"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  <w:t xml:space="preserve">» и подробные инструкции будут выданы на совещании капитанов 07.11.2022 в 17:00 г. Готовые задания командам необходимо отправить организаторам через сообщения группы Совета молодёжи </w:t>
      </w:r>
      <w:hyperlink r:id="rId9" w:history="1">
        <w:r w:rsidRPr="008262AA">
          <w:rPr>
            <w:rFonts w:ascii="Times New Roman" w:eastAsia="Times New Roman" w:hAnsi="Times New Roman" w:cs="Times New Roman"/>
            <w:b/>
            <w:i/>
            <w:color w:val="0000FF"/>
            <w:kern w:val="0"/>
            <w:u w:val="single"/>
            <w:lang w:eastAsia="ru-RU" w:bidi="ar-SA"/>
          </w:rPr>
          <w:t>https://vk.com/svsovet</w:t>
        </w:r>
      </w:hyperlink>
      <w:r w:rsidRPr="008262AA"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  <w:t xml:space="preserve"> до 11.11.2022 г. до 16.00.</w:t>
      </w:r>
    </w:p>
    <w:p w:rsidR="008262AA" w:rsidRPr="008262AA" w:rsidRDefault="008262AA" w:rsidP="008262AA">
      <w:pPr>
        <w:widowControl/>
        <w:suppressAutoHyphens w:val="0"/>
        <w:spacing w:after="240"/>
        <w:ind w:firstLine="709"/>
        <w:jc w:val="both"/>
        <w:rPr>
          <w:rFonts w:ascii="Times New Roman" w:eastAsia="Times New Roman" w:hAnsi="Times New Roman" w:cs="Times New Roman"/>
          <w:b/>
          <w:i/>
          <w:color w:val="000000"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Игра считается пройдена командой после того, как все необходимые фотографии (снимки) сцен сделаны, команда уложилась в контрольное время </w:t>
      </w:r>
      <w:r w:rsidRPr="008262AA">
        <w:rPr>
          <w:rFonts w:ascii="Times New Roman" w:eastAsia="Times New Roman" w:hAnsi="Times New Roman" w:cs="Times New Roman"/>
          <w:b/>
          <w:color w:val="000000"/>
          <w:kern w:val="0"/>
          <w:lang w:eastAsia="ru-RU" w:bidi="ar-SA"/>
        </w:rPr>
        <w:t>16.00 11.11.2022 г.</w:t>
      </w: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 </w:t>
      </w: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br/>
        <w:t>После этого судьи  приступают  к оценке сделанных снимков.</w:t>
      </w:r>
    </w:p>
    <w:p w:rsidR="008262AA" w:rsidRPr="008262AA" w:rsidRDefault="008262AA" w:rsidP="008262AA">
      <w:pPr>
        <w:widowControl/>
        <w:suppressAutoHyphens w:val="0"/>
        <w:spacing w:after="240"/>
        <w:ind w:firstLine="709"/>
        <w:rPr>
          <w:rFonts w:ascii="Times New Roman" w:eastAsia="Times New Roman" w:hAnsi="Times New Roman" w:cs="Times New Roman"/>
          <w:b/>
          <w:color w:val="000000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color w:val="000000"/>
          <w:kern w:val="0"/>
          <w:lang w:eastAsia="ru-RU" w:bidi="ar-SA"/>
        </w:rPr>
        <w:t>Критерии оценки для жюри:</w:t>
      </w:r>
    </w:p>
    <w:p w:rsidR="008262AA" w:rsidRPr="008262AA" w:rsidRDefault="008262AA" w:rsidP="008262AA">
      <w:pPr>
        <w:widowControl/>
        <w:numPr>
          <w:ilvl w:val="0"/>
          <w:numId w:val="20"/>
        </w:numPr>
        <w:suppressAutoHyphens w:val="0"/>
        <w:spacing w:after="240"/>
        <w:rPr>
          <w:rFonts w:ascii="Calibri" w:eastAsia="Times New Roman" w:hAnsi="Calibri" w:cs="Calibri"/>
          <w:color w:val="000000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время выполнения всех заданий,</w:t>
      </w:r>
    </w:p>
    <w:p w:rsidR="008262AA" w:rsidRPr="008262AA" w:rsidRDefault="008262AA" w:rsidP="008262AA">
      <w:pPr>
        <w:widowControl/>
        <w:numPr>
          <w:ilvl w:val="0"/>
          <w:numId w:val="20"/>
        </w:numPr>
        <w:suppressAutoHyphens w:val="0"/>
        <w:spacing w:after="240"/>
        <w:rPr>
          <w:rFonts w:ascii="Calibri" w:eastAsia="Times New Roman" w:hAnsi="Calibri" w:cs="Calibri"/>
          <w:color w:val="000000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креативность,</w:t>
      </w:r>
    </w:p>
    <w:p w:rsidR="008262AA" w:rsidRPr="008262AA" w:rsidRDefault="008262AA" w:rsidP="008262AA">
      <w:pPr>
        <w:widowControl/>
        <w:numPr>
          <w:ilvl w:val="0"/>
          <w:numId w:val="20"/>
        </w:numPr>
        <w:suppressAutoHyphens w:val="0"/>
        <w:spacing w:after="240"/>
        <w:rPr>
          <w:rFonts w:ascii="Calibri" w:eastAsia="Times New Roman" w:hAnsi="Calibri" w:cs="Calibri"/>
          <w:color w:val="000000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соответствие заданной теме,</w:t>
      </w:r>
    </w:p>
    <w:p w:rsidR="008262AA" w:rsidRPr="008262AA" w:rsidRDefault="008262AA" w:rsidP="008262AA">
      <w:pPr>
        <w:widowControl/>
        <w:numPr>
          <w:ilvl w:val="0"/>
          <w:numId w:val="20"/>
        </w:numPr>
        <w:suppressAutoHyphens w:val="0"/>
        <w:spacing w:after="240"/>
        <w:rPr>
          <w:rFonts w:ascii="Calibri" w:eastAsia="Times New Roman" w:hAnsi="Calibri" w:cs="Calibri"/>
          <w:color w:val="000000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участие всей команды,</w:t>
      </w:r>
    </w:p>
    <w:p w:rsidR="008262AA" w:rsidRPr="008262AA" w:rsidRDefault="008262AA" w:rsidP="008262AA">
      <w:pPr>
        <w:widowControl/>
        <w:numPr>
          <w:ilvl w:val="0"/>
          <w:numId w:val="20"/>
        </w:numPr>
        <w:suppressAutoHyphens w:val="0"/>
        <w:spacing w:after="240"/>
        <w:rPr>
          <w:rFonts w:ascii="Calibri" w:eastAsia="Times New Roman" w:hAnsi="Calibri" w:cs="Calibri"/>
          <w:color w:val="000000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юмор.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Приложение 5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«МММ-2022. Новый сезон»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Конкурс «Настольные игры»</w:t>
      </w: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br/>
      </w: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Игра «Монополия»</w:t>
      </w:r>
    </w:p>
    <w:p w:rsidR="008262AA" w:rsidRPr="008262AA" w:rsidRDefault="008262AA" w:rsidP="008262AA">
      <w:pPr>
        <w:widowControl/>
        <w:suppressAutoHyphens w:val="0"/>
        <w:ind w:firstLine="426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Монополия — игра с почти вековой историей. Она по праву считается самой популярной в мире. Игру выбирают в качестве досуга полмиллиарда человек. Экономический уклон отлично развивает навыки управления финансами, а возможность играть большой компанией помогает весело и с пользой провести время.</w:t>
      </w:r>
    </w:p>
    <w:p w:rsidR="008262AA" w:rsidRPr="008262AA" w:rsidRDefault="008262AA" w:rsidP="008262AA">
      <w:pPr>
        <w:widowControl/>
        <w:suppressAutoHyphens w:val="0"/>
        <w:ind w:firstLine="426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Краткие характеристики игры:</w:t>
      </w:r>
    </w:p>
    <w:p w:rsidR="008262AA" w:rsidRPr="008262AA" w:rsidRDefault="008262AA" w:rsidP="008262AA">
      <w:pPr>
        <w:widowControl/>
        <w:numPr>
          <w:ilvl w:val="0"/>
          <w:numId w:val="35"/>
        </w:numPr>
        <w:suppressAutoHyphens w:val="0"/>
        <w:ind w:firstLine="426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оптимальное количество игроков — 2–6; </w:t>
      </w:r>
    </w:p>
    <w:p w:rsidR="008262AA" w:rsidRPr="008262AA" w:rsidRDefault="008262AA" w:rsidP="008262AA">
      <w:pPr>
        <w:widowControl/>
        <w:numPr>
          <w:ilvl w:val="0"/>
          <w:numId w:val="35"/>
        </w:numPr>
        <w:suppressAutoHyphens w:val="0"/>
        <w:ind w:firstLine="426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средняя продолжительность — 1,5–2 часа; </w:t>
      </w:r>
    </w:p>
    <w:p w:rsidR="008262AA" w:rsidRPr="008262AA" w:rsidRDefault="008262AA" w:rsidP="008262AA">
      <w:pPr>
        <w:widowControl/>
        <w:numPr>
          <w:ilvl w:val="0"/>
          <w:numId w:val="35"/>
        </w:numPr>
        <w:suppressAutoHyphens w:val="0"/>
        <w:ind w:firstLine="426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допустимый возраст — от 8 лет; </w:t>
      </w:r>
    </w:p>
    <w:p w:rsidR="008262AA" w:rsidRPr="008262AA" w:rsidRDefault="008262AA" w:rsidP="008262AA">
      <w:pPr>
        <w:widowControl/>
        <w:numPr>
          <w:ilvl w:val="0"/>
          <w:numId w:val="35"/>
        </w:numPr>
        <w:suppressAutoHyphens w:val="0"/>
        <w:ind w:firstLine="426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цель — стать монополистом, сделав банкротами остальных участников.</w:t>
      </w:r>
    </w:p>
    <w:p w:rsidR="008262AA" w:rsidRPr="008262AA" w:rsidRDefault="008262AA" w:rsidP="008262AA">
      <w:pPr>
        <w:widowControl/>
        <w:suppressAutoHyphens w:val="0"/>
        <w:ind w:firstLine="425"/>
        <w:jc w:val="both"/>
        <w:rPr>
          <w:rFonts w:ascii="Times New Roman" w:eastAsia="Calibri" w:hAnsi="Times New Roman" w:cs="Times New Roman"/>
          <w:kern w:val="0"/>
          <w:shd w:val="clear" w:color="auto" w:fill="FFFFFF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425"/>
        <w:jc w:val="both"/>
        <w:rPr>
          <w:rFonts w:ascii="Times New Roman" w:eastAsia="Calibri" w:hAnsi="Times New Roman" w:cs="Times New Roman"/>
          <w:b/>
          <w:kern w:val="0"/>
          <w:shd w:val="clear" w:color="auto" w:fill="FFFFFF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shd w:val="clear" w:color="auto" w:fill="FFFFFF"/>
          <w:lang w:eastAsia="en-US" w:bidi="ar-SA"/>
        </w:rPr>
        <w:t>Критерии оценки для жюри:</w:t>
      </w:r>
    </w:p>
    <w:p w:rsidR="008262AA" w:rsidRPr="008262AA" w:rsidRDefault="008262AA" w:rsidP="008262AA">
      <w:pPr>
        <w:widowControl/>
        <w:numPr>
          <w:ilvl w:val="0"/>
          <w:numId w:val="21"/>
        </w:numPr>
        <w:suppressAutoHyphens w:val="0"/>
        <w:ind w:left="0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shd w:val="clear" w:color="auto" w:fill="FFFFFF"/>
          <w:lang w:eastAsia="en-US" w:bidi="ar-SA"/>
        </w:rPr>
        <w:t>игровое поведение участника,</w:t>
      </w:r>
    </w:p>
    <w:p w:rsidR="008262AA" w:rsidRPr="008262AA" w:rsidRDefault="008262AA" w:rsidP="008262AA">
      <w:pPr>
        <w:widowControl/>
        <w:numPr>
          <w:ilvl w:val="0"/>
          <w:numId w:val="21"/>
        </w:numPr>
        <w:suppressAutoHyphens w:val="0"/>
        <w:ind w:left="0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количество заработанных игровых денег (игрок с наибольшим заработком получает максимальное количество баллов, каждый последующий на бал меньше предыдущего). </w:t>
      </w:r>
    </w:p>
    <w:p w:rsidR="008262AA" w:rsidRPr="008262AA" w:rsidRDefault="008262AA" w:rsidP="008262AA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425"/>
        <w:jc w:val="both"/>
        <w:rPr>
          <w:rFonts w:ascii="Times New Roman" w:eastAsia="Calibri" w:hAnsi="Times New Roman" w:cs="Times New Roman"/>
          <w:kern w:val="0"/>
          <w:u w:val="single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u w:val="single"/>
          <w:lang w:eastAsia="en-US" w:bidi="ar-SA"/>
        </w:rPr>
        <w:t xml:space="preserve">В данной игре участие принимает 1 игрок </w:t>
      </w:r>
      <w:proofErr w:type="gramStart"/>
      <w:r w:rsidRPr="008262AA">
        <w:rPr>
          <w:rFonts w:ascii="Times New Roman" w:eastAsia="Calibri" w:hAnsi="Times New Roman" w:cs="Times New Roman"/>
          <w:kern w:val="0"/>
          <w:u w:val="single"/>
          <w:lang w:eastAsia="en-US" w:bidi="ar-SA"/>
        </w:rPr>
        <w:t>от  команды</w:t>
      </w:r>
      <w:proofErr w:type="gramEnd"/>
      <w:r w:rsidRPr="008262AA">
        <w:rPr>
          <w:rFonts w:ascii="Times New Roman" w:eastAsia="Calibri" w:hAnsi="Times New Roman" w:cs="Times New Roman"/>
          <w:kern w:val="0"/>
          <w:u w:val="single"/>
          <w:lang w:eastAsia="en-US" w:bidi="ar-SA"/>
        </w:rPr>
        <w:t>!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u w:val="single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u w:val="single"/>
          <w:lang w:eastAsia="en-US" w:bidi="ar-SA"/>
        </w:rPr>
      </w:pPr>
    </w:p>
    <w:p w:rsidR="008262AA" w:rsidRPr="008262AA" w:rsidRDefault="008262AA" w:rsidP="008262AA">
      <w:pPr>
        <w:widowControl/>
        <w:shd w:val="clear" w:color="auto" w:fill="FFFFFF"/>
        <w:suppressAutoHyphens w:val="0"/>
        <w:spacing w:line="234" w:lineRule="atLeast"/>
        <w:ind w:left="284" w:firstLine="425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Игра «</w:t>
      </w:r>
      <w:proofErr w:type="spellStart"/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Уно</w:t>
      </w:r>
      <w:proofErr w:type="spellEnd"/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</w:t>
      </w:r>
      <w:proofErr w:type="spellStart"/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Флип</w:t>
      </w:r>
      <w:proofErr w:type="spellEnd"/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»</w:t>
      </w:r>
    </w:p>
    <w:p w:rsidR="008262AA" w:rsidRPr="008262AA" w:rsidRDefault="008262AA" w:rsidP="008262AA">
      <w:pPr>
        <w:widowControl/>
        <w:shd w:val="clear" w:color="auto" w:fill="FFFFFF"/>
        <w:suppressAutoHyphens w:val="0"/>
        <w:spacing w:line="234" w:lineRule="atLeast"/>
        <w:ind w:left="284" w:firstLine="425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hd w:val="clear" w:color="auto" w:fill="FFFFFF"/>
        <w:suppressAutoHyphens w:val="0"/>
        <w:spacing w:line="234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Популярная настольная игра UNO, которую вы знаете, дополненная новыми интересными картами и неожиданными правилами. Двусторонняя колода и специальная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флип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-карта придают классической игре дополнительную динамику. При выпадении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флип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-карты вся колода переворачивается </w:t>
      </w:r>
      <w:proofErr w:type="gram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обратной стороной</w:t>
      </w:r>
      <w:proofErr w:type="gram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и игра продолжается с новым набором чисел и цветов у каждого участника. Также в колоду UNO FLIP добавлены новые активные карты, например, "Возьми пять" и "Пропусти всех". Если у тебя осталась одна карта, не забудь крикнуть "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Uno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!" и ты станешь победителем.</w:t>
      </w:r>
    </w:p>
    <w:p w:rsidR="008262AA" w:rsidRPr="008262AA" w:rsidRDefault="008262AA" w:rsidP="008262AA">
      <w:pPr>
        <w:widowControl/>
        <w:shd w:val="clear" w:color="auto" w:fill="FFFFFF"/>
        <w:suppressAutoHyphens w:val="0"/>
        <w:spacing w:line="234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Цель игры – избавиться от всех своих карт.</w:t>
      </w:r>
    </w:p>
    <w:p w:rsidR="008262AA" w:rsidRPr="008262AA" w:rsidRDefault="008262AA" w:rsidP="008262AA">
      <w:pPr>
        <w:widowControl/>
        <w:shd w:val="clear" w:color="auto" w:fill="FFFFFF"/>
        <w:suppressAutoHyphens w:val="0"/>
        <w:spacing w:line="234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Игрок, избавившийся первым от всех карт, получает максимальное количество баллов, каждый последующий на бал меньше предыдущего.</w:t>
      </w:r>
    </w:p>
    <w:p w:rsidR="008262AA" w:rsidRPr="008262AA" w:rsidRDefault="008262AA" w:rsidP="008262AA">
      <w:pPr>
        <w:widowControl/>
        <w:suppressAutoHyphens w:val="0"/>
        <w:ind w:firstLine="709"/>
        <w:rPr>
          <w:rFonts w:ascii="Times New Roman" w:eastAsia="Calibri" w:hAnsi="Times New Roman" w:cs="Times New Roman"/>
          <w:kern w:val="0"/>
          <w:u w:val="single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u w:val="single"/>
          <w:lang w:eastAsia="en-US" w:bidi="ar-SA"/>
        </w:rPr>
        <w:t>В игре принимает участие 2 игрока от команды.</w:t>
      </w:r>
    </w:p>
    <w:p w:rsidR="008262AA" w:rsidRPr="008262AA" w:rsidRDefault="008262AA" w:rsidP="008262AA">
      <w:pPr>
        <w:widowControl/>
        <w:suppressAutoHyphens w:val="0"/>
        <w:ind w:firstLine="709"/>
        <w:rPr>
          <w:rFonts w:ascii="Times New Roman" w:eastAsia="Calibri" w:hAnsi="Times New Roman" w:cs="Times New Roman"/>
          <w:kern w:val="0"/>
          <w:u w:val="single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851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«</w:t>
      </w:r>
      <w:proofErr w:type="spellStart"/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ДаНетки</w:t>
      </w:r>
      <w:proofErr w:type="spellEnd"/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»</w:t>
      </w:r>
    </w:p>
    <w:p w:rsidR="008262AA" w:rsidRPr="008262AA" w:rsidRDefault="008262AA" w:rsidP="008262AA">
      <w:pPr>
        <w:widowControl/>
        <w:suppressAutoHyphens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«</w:t>
      </w:r>
      <w:proofErr w:type="spellStart"/>
      <w:r w:rsidRPr="008262AA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Данетки</w:t>
      </w:r>
      <w:proofErr w:type="spellEnd"/>
      <w:r w:rsidRPr="008262AA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»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(</w:t>
      </w:r>
      <w:r w:rsidRPr="008262AA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игра в ситуации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) — разновидность игры в загадки. В классическом варианте ведущий описывает странную ситуацию, а угадывающие должны, задавая уточняющие вопросы, выяснить её. При угадывании можно задавать вопросы, но ответом на них могут быть только слова «да» и «нет» (а также «не имеет значения» или «не корректно»). </w:t>
      </w:r>
    </w:p>
    <w:p w:rsidR="008262AA" w:rsidRPr="008262AA" w:rsidRDefault="008262AA" w:rsidP="008262AA">
      <w:pPr>
        <w:widowControl/>
        <w:suppressAutoHyphens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 xml:space="preserve">В данную версию </w:t>
      </w:r>
      <w:proofErr w:type="gram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игры  играют</w:t>
      </w:r>
      <w:proofErr w:type="gram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на очки — игроки их получают за вопросы, которые быстрее всего наталкивают их на разгадку. К «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данеткам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» близки поисковые игры с сюжетом «тепло-холодно». </w:t>
      </w:r>
    </w:p>
    <w:p w:rsidR="008262AA" w:rsidRPr="008262AA" w:rsidRDefault="008262AA" w:rsidP="008262AA">
      <w:pPr>
        <w:widowControl/>
        <w:suppressAutoHyphens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Данетки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придуманы Полом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Слоуном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, британским писателем и специалистом в области инновации и эффективности работы и творчества.</w:t>
      </w:r>
    </w:p>
    <w:p w:rsidR="008262AA" w:rsidRPr="008262AA" w:rsidRDefault="008262AA" w:rsidP="008262AA">
      <w:pPr>
        <w:widowControl/>
        <w:suppressAutoHyphens w:val="0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u w:val="single"/>
          <w:lang w:eastAsia="ru-RU" w:bidi="ar-SA"/>
        </w:rPr>
        <w:t xml:space="preserve">Пример: </w:t>
      </w:r>
    </w:p>
    <w:p w:rsidR="008262AA" w:rsidRPr="008262AA" w:rsidRDefault="008262AA" w:rsidP="008262AA">
      <w:pPr>
        <w:widowControl/>
        <w:suppressAutoHyphens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Загадывается ситуация: </w:t>
      </w: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 xml:space="preserve">«Человек на вокзале покупает в кассе билет, ему говорят </w:t>
      </w: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br/>
        <w:t xml:space="preserve">«Поезд через 13 минут». Человек смотрит на билет и выбрасывает, почему?». </w:t>
      </w:r>
    </w:p>
    <w:p w:rsidR="008262AA" w:rsidRPr="008262AA" w:rsidRDefault="008262AA" w:rsidP="008262AA">
      <w:pPr>
        <w:widowControl/>
        <w:suppressAutoHyphens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Процесс отгадывания может выглядеть так:</w:t>
      </w:r>
    </w:p>
    <w:p w:rsidR="008262AA" w:rsidRPr="008262AA" w:rsidRDefault="008262AA" w:rsidP="008262A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— Он подбирает билет в дальнейшем?</w:t>
      </w:r>
    </w:p>
    <w:p w:rsidR="008262AA" w:rsidRPr="008262AA" w:rsidRDefault="008262AA" w:rsidP="008262A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— Нет.</w:t>
      </w:r>
    </w:p>
    <w:p w:rsidR="008262AA" w:rsidRPr="008262AA" w:rsidRDefault="008262AA" w:rsidP="008262A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— Поехал ли этот человек куда-нибудь, используя билет?</w:t>
      </w:r>
    </w:p>
    <w:p w:rsidR="008262AA" w:rsidRPr="008262AA" w:rsidRDefault="008262AA" w:rsidP="008262A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— Нет.</w:t>
      </w:r>
    </w:p>
    <w:p w:rsidR="008262AA" w:rsidRPr="008262AA" w:rsidRDefault="008262AA" w:rsidP="008262A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— Человек выбросил билет из-за суеверности?</w:t>
      </w:r>
    </w:p>
    <w:p w:rsidR="008262AA" w:rsidRPr="008262AA" w:rsidRDefault="008262AA" w:rsidP="008262A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— Нет.</w:t>
      </w:r>
    </w:p>
    <w:p w:rsidR="008262AA" w:rsidRPr="008262AA" w:rsidRDefault="008262AA" w:rsidP="008262A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— Был ли этот человек один?</w:t>
      </w:r>
    </w:p>
    <w:p w:rsidR="008262AA" w:rsidRPr="008262AA" w:rsidRDefault="008262AA" w:rsidP="008262A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>— Да.</w:t>
      </w:r>
    </w:p>
    <w:p w:rsidR="008262AA" w:rsidRPr="008262AA" w:rsidRDefault="008262AA" w:rsidP="008262A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 xml:space="preserve">— Он купил билет для того, чтобы узнать время/дату? </w:t>
      </w:r>
    </w:p>
    <w:p w:rsidR="008262AA" w:rsidRPr="008262AA" w:rsidRDefault="008262AA" w:rsidP="008262AA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b/>
          <w:i/>
          <w:kern w:val="0"/>
          <w:lang w:eastAsia="ru-RU" w:bidi="ar-SA"/>
        </w:rPr>
        <w:t xml:space="preserve">— Да. </w:t>
      </w:r>
    </w:p>
    <w:p w:rsidR="008262AA" w:rsidRPr="008262AA" w:rsidRDefault="008262AA" w:rsidP="008262AA">
      <w:pPr>
        <w:widowControl/>
        <w:suppressAutoHyphens w:val="0"/>
        <w:spacing w:before="100" w:beforeAutospacing="1" w:after="100" w:afterAutospacing="1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Данетка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отгадана.</w:t>
      </w:r>
    </w:p>
    <w:p w:rsidR="008262AA" w:rsidRPr="008262AA" w:rsidRDefault="008262AA" w:rsidP="008262AA">
      <w:pPr>
        <w:widowControl/>
        <w:suppressAutoHyphens w:val="0"/>
        <w:ind w:firstLine="851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За некорректное поведение во время проведения игр предусматривается штраф -1 балл.</w:t>
      </w:r>
    </w:p>
    <w:p w:rsidR="008262AA" w:rsidRPr="008262AA" w:rsidRDefault="008262AA" w:rsidP="008262AA">
      <w:pPr>
        <w:widowControl/>
        <w:suppressAutoHyphens w:val="0"/>
        <w:ind w:left="284" w:firstLine="425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 xml:space="preserve">Более подробные правила игр будут предоставлены в день соревнований, дополнительные вопросы можно будет задать </w:t>
      </w:r>
      <w:proofErr w:type="spellStart"/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модератерам</w:t>
      </w:r>
      <w:proofErr w:type="spellEnd"/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 xml:space="preserve"> игры.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rPr>
          <w:rFonts w:ascii="Times New Roman" w:eastAsia="Calibri" w:hAnsi="Times New Roman" w:cs="Times New Roman"/>
          <w:kern w:val="0"/>
          <w:u w:val="single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u w:val="single"/>
          <w:lang w:eastAsia="en-US" w:bidi="ar-SA"/>
        </w:rPr>
        <w:t>В игре принимает участие 2 игрока от команды.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Приложение 6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«МММ-2022. Новый сезон»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jc w:val="center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Конкурс «Интеллектуальная патриотическая игра «РИСК»</w:t>
      </w: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br/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Игра «РИСК. Великая Отечественная Война» - это командная интеллектуально-развлекательная игра, не требующая предварительной подготовки.</w:t>
      </w: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bCs/>
          <w:kern w:val="0"/>
          <w:lang w:eastAsia="en-US" w:bidi="ar-SA"/>
        </w:rPr>
        <w:t>Р</w:t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азум, </w:t>
      </w:r>
      <w:r w:rsidRPr="008262AA">
        <w:rPr>
          <w:rFonts w:ascii="Times New Roman" w:eastAsia="Calibri" w:hAnsi="Times New Roman" w:cs="Times New Roman"/>
          <w:b/>
          <w:bCs/>
          <w:kern w:val="0"/>
          <w:lang w:eastAsia="en-US" w:bidi="ar-SA"/>
        </w:rPr>
        <w:t>И</w:t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нтуиция, </w:t>
      </w:r>
      <w:r w:rsidRPr="008262AA">
        <w:rPr>
          <w:rFonts w:ascii="Times New Roman" w:eastAsia="Calibri" w:hAnsi="Times New Roman" w:cs="Times New Roman"/>
          <w:b/>
          <w:bCs/>
          <w:kern w:val="0"/>
          <w:lang w:eastAsia="en-US" w:bidi="ar-SA"/>
        </w:rPr>
        <w:t>С</w:t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корость, </w:t>
      </w:r>
      <w:r w:rsidRPr="008262AA">
        <w:rPr>
          <w:rFonts w:ascii="Times New Roman" w:eastAsia="Calibri" w:hAnsi="Times New Roman" w:cs="Times New Roman"/>
          <w:b/>
          <w:bCs/>
          <w:kern w:val="0"/>
          <w:lang w:eastAsia="en-US" w:bidi="ar-SA"/>
        </w:rPr>
        <w:t>К</w:t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оманда. Именно так расшифровывается название Всероссийской лиги интеллектуальных игр, связанных с историей нашей страны. </w:t>
      </w: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Вопросы игры требуют не только знаний и умения мыслить логически, но и наличия хорошей интуиции.</w:t>
      </w:r>
    </w:p>
    <w:p w:rsidR="008262AA" w:rsidRPr="008262AA" w:rsidRDefault="008262AA" w:rsidP="008262AA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ab/>
        <w:t>Игра направлена на популяризацию культурно-содержательного и интеллектуального обогащения досуга, содействие в повышении интеллектуального уровня молодёжи.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ВАЖНО: В игре принимает участие 4 участника от команды!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ab/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ab/>
        <w:t>Игра проходит в 4 раунда: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br/>
      </w:r>
      <w:proofErr w:type="gramStart"/>
      <w:r w:rsidRPr="008262AA">
        <w:rPr>
          <w:rFonts w:ascii="Times New Roman" w:eastAsia="Calibri" w:hAnsi="Times New Roman" w:cs="Times New Roman"/>
          <w:kern w:val="0"/>
          <w:lang w:val="en-US" w:eastAsia="en-US" w:bidi="ar-SA"/>
        </w:rPr>
        <w:t>I</w:t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  Раунд</w:t>
      </w:r>
      <w:proofErr w:type="gramEnd"/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 «Вопросы на эрудицию»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val="en-US" w:eastAsia="en-US" w:bidi="ar-SA"/>
        </w:rPr>
        <w:t>II</w:t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 Раунд «</w:t>
      </w:r>
      <w:proofErr w:type="gramStart"/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Вопросы  в</w:t>
      </w:r>
      <w:proofErr w:type="gramEnd"/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 картинках»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val="en-US" w:eastAsia="en-US" w:bidi="ar-SA"/>
        </w:rPr>
        <w:t>III</w:t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 Раунд «Кинокадры»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val="en-US" w:eastAsia="en-US" w:bidi="ar-SA"/>
        </w:rPr>
        <w:t>IV</w:t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 Раунд «Аудио-вопросы»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ab/>
        <w:t>Каждый блок будет содержать в себе вопросы на такие темы, как: география России, история России, культура России (музыка, кино, искусство), общие вопросы.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ab/>
        <w:t>Игра проходит по принципу «Вопрос-ответ», за каждый правильный ответ команде начисляются баллы. Команда-победитель определяется по количеству набранных баллов.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 </w:t>
      </w:r>
    </w:p>
    <w:p w:rsidR="008262AA" w:rsidRPr="008262AA" w:rsidRDefault="008262AA" w:rsidP="008262AA">
      <w:pPr>
        <w:widowControl/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Правила:</w:t>
      </w:r>
    </w:p>
    <w:p w:rsidR="008262AA" w:rsidRPr="008262AA" w:rsidRDefault="008262AA" w:rsidP="008262AA">
      <w:pPr>
        <w:widowControl/>
        <w:numPr>
          <w:ilvl w:val="0"/>
          <w:numId w:val="26"/>
        </w:numPr>
        <w:suppressAutoHyphens w:val="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запрещается выкрикивать ответы из зала;</w:t>
      </w:r>
    </w:p>
    <w:p w:rsidR="008262AA" w:rsidRPr="008262AA" w:rsidRDefault="008262AA" w:rsidP="008262AA">
      <w:pPr>
        <w:widowControl/>
        <w:numPr>
          <w:ilvl w:val="0"/>
          <w:numId w:val="25"/>
        </w:numPr>
        <w:suppressAutoHyphens w:val="0"/>
        <w:ind w:left="0" w:firstLine="360"/>
        <w:contextualSpacing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каждый представитель команды обязан соблюдать общепринятые правила поведения в обществе;</w:t>
      </w:r>
    </w:p>
    <w:p w:rsidR="008262AA" w:rsidRPr="008262AA" w:rsidRDefault="008262AA" w:rsidP="008262AA">
      <w:pPr>
        <w:widowControl/>
        <w:numPr>
          <w:ilvl w:val="0"/>
          <w:numId w:val="25"/>
        </w:numPr>
        <w:suppressAutoHyphens w:val="0"/>
        <w:ind w:left="0" w:firstLine="360"/>
        <w:contextualSpacing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каждый участник должен понимать, что Игра – это процесс, с которым связаны определённый азарт и повышенный уровень эмоций, и не провоцировать конфликты, а также не переносить игровую конкуренцию на реальную жизнь;</w:t>
      </w:r>
    </w:p>
    <w:p w:rsidR="008262AA" w:rsidRPr="008262AA" w:rsidRDefault="008262AA" w:rsidP="008262AA">
      <w:pPr>
        <w:widowControl/>
        <w:numPr>
          <w:ilvl w:val="0"/>
          <w:numId w:val="25"/>
        </w:numPr>
        <w:suppressAutoHyphens w:val="0"/>
        <w:ind w:left="0" w:firstLine="360"/>
        <w:contextualSpacing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во время проведения игры запрещается пользоваться гаджетами (мобильные телефоны, планшетные компьютеры, смарт часы, плееры с функцией доступа в интернет и т. д.).</w:t>
      </w:r>
    </w:p>
    <w:p w:rsidR="008262AA" w:rsidRPr="008262AA" w:rsidRDefault="008262AA" w:rsidP="008262AA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360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Победитель игры определяется по наибольшей сумме баллов.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102626" w:rsidRDefault="00102626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102626" w:rsidRDefault="00102626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Приложение 7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«МММ-2022. Новый сезон»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b/>
          <w:i/>
          <w:kern w:val="0"/>
          <w:u w:val="single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Дополнительные задания</w:t>
      </w:r>
    </w:p>
    <w:p w:rsidR="008262AA" w:rsidRPr="008262AA" w:rsidRDefault="008262AA" w:rsidP="008262AA">
      <w:pPr>
        <w:widowControl/>
        <w:suppressAutoHyphens w:val="0"/>
        <w:ind w:firstLine="709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numPr>
          <w:ilvl w:val="0"/>
          <w:numId w:val="39"/>
        </w:numPr>
        <w:suppressAutoHyphens w:val="0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  <w:t>Сбор пластиковых крышек в рамках проекта «Крышечки доброты».</w:t>
      </w:r>
    </w:p>
    <w:p w:rsidR="008262AA" w:rsidRPr="008262AA" w:rsidRDefault="008262AA" w:rsidP="008262AA">
      <w:pPr>
        <w:widowControl/>
        <w:suppressAutoHyphens w:val="0"/>
        <w:ind w:left="1429"/>
        <w:rPr>
          <w:rFonts w:ascii="Times New Roman" w:eastAsia="Calibri" w:hAnsi="Times New Roman" w:cs="Times New Roman"/>
          <w:b/>
          <w:kern w:val="0"/>
          <w:u w:val="single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Команда-участник может собрать и сдать пластиковые крышечки в рамках проекта «Крышечки доброты». После сдачи крышечек команда получит дополнительный балл, который будет учитываться при подведении итогов двух соревновательных дней </w:t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br/>
        <w:t xml:space="preserve">«МММ-2022. Новый сезон». </w:t>
      </w: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Дата сдачи крышечек: 11.11.2022 г. до 18:00.</w:t>
      </w: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Крышечки сдаются организаторам </w:t>
      </w:r>
      <w:proofErr w:type="spellStart"/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Марафна</w:t>
      </w:r>
      <w:proofErr w:type="spellEnd"/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.</w:t>
      </w:r>
    </w:p>
    <w:p w:rsidR="008262AA" w:rsidRPr="008262AA" w:rsidRDefault="008262AA" w:rsidP="008262AA">
      <w:pPr>
        <w:widowControl/>
        <w:suppressAutoHyphens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«Крышечки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ДоброТЫ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» — эколого-благотворительный проект по сбору пластиковых крышечек с маркировкой "2" НDPE, "4" LDPE и "5" </w:t>
      </w:r>
      <w:proofErr w:type="gram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РР .</w:t>
      </w:r>
      <w:proofErr w:type="gram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Средства от сдачи крышечек с маркировкой "2" НDPE идут на благотворительность, средства от сдачи крышечек с маркировкой "4" LDPE и "5" РР идут на покупку саженцев для участников проекта.  Цель проекта — привлечь детей и взрослых к совместному решению экологических и социальных задач. Проект решает две ключевые задачи: у участников меняется взгляд на мусор, который показывается ценным сырьем, и подрастающее поколение приучается к благотворительности и 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волонтерству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. </w:t>
      </w:r>
    </w:p>
    <w:p w:rsidR="008262AA" w:rsidRPr="008262AA" w:rsidRDefault="008262AA" w:rsidP="008262AA">
      <w:pPr>
        <w:widowControl/>
        <w:suppressAutoHyphens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Проект приобщает участников к системе раздельного сбора отходов и к благотворительности через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волонтерство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. Заработанные после сдачи сырья средства, направляются на </w:t>
      </w:r>
      <w:proofErr w:type="gram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помощь  подопечным</w:t>
      </w:r>
      <w:proofErr w:type="gram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Благотворительного Фонда «Солнце».</w:t>
      </w:r>
    </w:p>
    <w:p w:rsidR="008262AA" w:rsidRPr="008262AA" w:rsidRDefault="008262AA" w:rsidP="008262AA">
      <w:pPr>
        <w:widowControl/>
        <w:suppressAutoHyphens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С подробной информацией о правилах сдачи крышечек можно ознакомиться на сайте: https://capsgood.ru/.</w:t>
      </w:r>
    </w:p>
    <w:p w:rsidR="008262AA" w:rsidRPr="008262AA" w:rsidRDefault="008262AA" w:rsidP="008262AA">
      <w:pPr>
        <w:widowControl/>
        <w:numPr>
          <w:ilvl w:val="0"/>
          <w:numId w:val="39"/>
        </w:numPr>
        <w:suppressAutoHyphens w:val="0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proofErr w:type="spellStart"/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Мем</w:t>
      </w:r>
      <w:proofErr w:type="spellEnd"/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 xml:space="preserve"> про Марафон и его участников.</w:t>
      </w:r>
    </w:p>
    <w:p w:rsidR="008262AA" w:rsidRPr="008262AA" w:rsidRDefault="008262AA" w:rsidP="008262AA">
      <w:pPr>
        <w:widowControl/>
        <w:suppressAutoHyphens w:val="0"/>
        <w:ind w:firstLine="708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Команда может получить дополнительный бал за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мем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* (видео или картинка), рассказывающий о Марафоне, </w:t>
      </w:r>
      <w:proofErr w:type="gram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о  команде</w:t>
      </w:r>
      <w:proofErr w:type="gram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об участниках 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*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Мем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 (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мемасик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) — также известный как медиа-вирус — это идея, образ или любой другой объект нематериального мира, который передаётся от человека к человеку вербально,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невербально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, через интернет или как угодно ещё. </w:t>
      </w:r>
    </w:p>
    <w:p w:rsidR="008262AA" w:rsidRPr="008262AA" w:rsidRDefault="008262AA" w:rsidP="008262AA">
      <w:pPr>
        <w:widowControl/>
        <w:suppressAutoHyphens w:val="0"/>
        <w:ind w:left="708" w:firstLine="1"/>
        <w:jc w:val="both"/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Pr="008262AA">
        <w:rPr>
          <w:rFonts w:ascii="Times New Roman" w:eastAsia="Times New Roman" w:hAnsi="Times New Roman" w:cs="Times New Roman"/>
          <w:b/>
          <w:kern w:val="0"/>
          <w:u w:val="single"/>
          <w:lang w:eastAsia="ru-RU" w:bidi="ar-SA"/>
        </w:rPr>
        <w:t>Требования и правила:</w:t>
      </w:r>
    </w:p>
    <w:p w:rsidR="008262AA" w:rsidRPr="008262AA" w:rsidRDefault="008262AA" w:rsidP="008262AA">
      <w:pPr>
        <w:widowControl/>
        <w:numPr>
          <w:ilvl w:val="0"/>
          <w:numId w:val="40"/>
        </w:numPr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Мем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должен быть понятным, оригинальным и с юмором.</w:t>
      </w:r>
    </w:p>
    <w:p w:rsidR="008262AA" w:rsidRPr="008262AA" w:rsidRDefault="008262AA" w:rsidP="008262AA">
      <w:pPr>
        <w:widowControl/>
        <w:numPr>
          <w:ilvl w:val="0"/>
          <w:numId w:val="40"/>
        </w:numPr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Хорошее качество изображения или видео (не мутное, без ряби и без явных очертаний пикселей).</w:t>
      </w:r>
    </w:p>
    <w:p w:rsidR="008262AA" w:rsidRPr="008262AA" w:rsidRDefault="008262AA" w:rsidP="008262AA">
      <w:pPr>
        <w:widowControl/>
        <w:numPr>
          <w:ilvl w:val="0"/>
          <w:numId w:val="40"/>
        </w:numPr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меме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не должно быть никаких оскорблений, ненормативной лексики и непристойностей.</w:t>
      </w:r>
    </w:p>
    <w:p w:rsidR="008262AA" w:rsidRPr="008262AA" w:rsidRDefault="008262AA" w:rsidP="008262AA">
      <w:pPr>
        <w:ind w:left="1429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262AA" w:rsidRPr="008262AA" w:rsidRDefault="008262AA" w:rsidP="008262AA">
      <w:pPr>
        <w:ind w:firstLine="708"/>
        <w:rPr>
          <w:rFonts w:ascii="Times New Roman" w:eastAsia="Times New Roman" w:hAnsi="Times New Roman" w:cs="Times New Roman"/>
          <w:kern w:val="0"/>
          <w:lang w:eastAsia="ru-RU" w:bidi="ar-SA"/>
        </w:rPr>
      </w:pP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Мем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необходимо прислать в </w:t>
      </w:r>
      <w:proofErr w:type="spellStart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оргомитет</w:t>
      </w:r>
      <w:proofErr w:type="spellEnd"/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Марафона </w:t>
      </w: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до 11.11.2022 до 18:00</w:t>
      </w: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8262AA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через сообщения группы Совета молодёжи </w:t>
      </w:r>
      <w:hyperlink r:id="rId10" w:history="1">
        <w:r w:rsidRPr="008262AA">
          <w:rPr>
            <w:rFonts w:ascii="Times New Roman" w:eastAsia="Times New Roman" w:hAnsi="Times New Roman" w:cs="Times New Roman"/>
            <w:color w:val="0000FF"/>
            <w:kern w:val="0"/>
            <w:lang w:eastAsia="ru-RU" w:bidi="ar-SA"/>
          </w:rPr>
          <w:t>https://vk.com/svsovet</w:t>
        </w:r>
      </w:hyperlink>
      <w:r w:rsidRPr="008262AA">
        <w:rPr>
          <w:rFonts w:ascii="Times New Roman" w:eastAsia="Times New Roman" w:hAnsi="Times New Roman" w:cs="Times New Roman"/>
          <w:color w:val="0000FF"/>
          <w:kern w:val="0"/>
          <w:lang w:eastAsia="ru-RU" w:bidi="ar-SA"/>
        </w:rPr>
        <w:t>.</w:t>
      </w: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kern w:val="0"/>
          <w:sz w:val="22"/>
          <w:szCs w:val="22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>Приложение 8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к Положению о проведении</w:t>
      </w:r>
    </w:p>
    <w:p w:rsidR="008262AA" w:rsidRPr="008262AA" w:rsidRDefault="008262AA" w:rsidP="008262AA">
      <w:pPr>
        <w:widowControl/>
        <w:suppressAutoHyphens w:val="0"/>
        <w:ind w:left="284" w:firstLine="425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молодёжного марафона</w:t>
      </w:r>
    </w:p>
    <w:p w:rsidR="008262AA" w:rsidRPr="008262AA" w:rsidRDefault="008262AA" w:rsidP="008262AA">
      <w:pPr>
        <w:widowControl/>
        <w:suppressAutoHyphens w:val="0"/>
        <w:jc w:val="right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Times New Roman" w:hAnsi="Times New Roman" w:cs="Times New Roman"/>
          <w:kern w:val="0"/>
          <w:lang w:eastAsia="ru-RU" w:bidi="ar-SA"/>
        </w:rPr>
        <w:t>«МММ-2022. Новый сезон»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ЗАЯВКА</w:t>
      </w:r>
    </w:p>
    <w:p w:rsidR="008262AA" w:rsidRPr="008262AA" w:rsidRDefault="008262AA" w:rsidP="008262AA">
      <w:pPr>
        <w:widowControl/>
        <w:suppressAutoHyphens w:val="0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Times New Roman" w:hAnsi="Times New Roman" w:cs="Times New Roman"/>
          <w:b/>
          <w:kern w:val="0"/>
          <w:lang w:eastAsia="ru-RU" w:bidi="ar-SA"/>
        </w:rPr>
        <w:t>на участие в «МММ-2022. Новый сезон»</w:t>
      </w: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11 - 12 ноября 2022 г.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Наименование направляющего учреждения (организации, объединения, самостоятельное участие)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kern w:val="0"/>
          <w:lang w:eastAsia="en-US" w:bidi="ar-SA"/>
        </w:rPr>
        <w:t>_________________________________________________________________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b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4765"/>
        <w:gridCol w:w="4019"/>
      </w:tblGrid>
      <w:tr w:rsidR="008262AA" w:rsidRPr="008262AA" w:rsidTr="00763B3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2AA" w:rsidRPr="008262AA" w:rsidRDefault="008262AA" w:rsidP="008262AA">
            <w:pPr>
              <w:widowControl/>
              <w:suppressAutoHyphens w:val="0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</w:pPr>
            <w:r w:rsidRPr="008262AA"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  <w:t>№ п/п</w:t>
            </w:r>
          </w:p>
        </w:tc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2AA" w:rsidRPr="008262AA" w:rsidRDefault="008262AA" w:rsidP="008262AA">
            <w:pPr>
              <w:widowControl/>
              <w:suppressAutoHyphens w:val="0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</w:pPr>
            <w:r w:rsidRPr="008262AA"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  <w:t>ФИО участника (полностью)</w:t>
            </w: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2AA" w:rsidRPr="008262AA" w:rsidRDefault="008262AA" w:rsidP="008262AA">
            <w:pPr>
              <w:widowControl/>
              <w:suppressAutoHyphens w:val="0"/>
              <w:jc w:val="center"/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</w:pPr>
            <w:r w:rsidRPr="008262AA">
              <w:rPr>
                <w:rFonts w:ascii="Times New Roman" w:eastAsia="Calibri" w:hAnsi="Times New Roman" w:cs="Times New Roman"/>
                <w:b/>
                <w:kern w:val="0"/>
                <w:lang w:eastAsia="en-US" w:bidi="ar-SA"/>
              </w:rPr>
              <w:t>Контактный номер участника</w:t>
            </w:r>
          </w:p>
        </w:tc>
      </w:tr>
      <w:tr w:rsidR="008262AA" w:rsidRPr="008262AA" w:rsidTr="00763B3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8262AA" w:rsidRPr="008262AA" w:rsidTr="00763B3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8262AA" w:rsidRPr="008262AA" w:rsidTr="00763B3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8262AA" w:rsidRPr="008262AA" w:rsidTr="00763B3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8262AA" w:rsidRPr="008262AA" w:rsidTr="00763B3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  <w:tr w:rsidR="008262AA" w:rsidRPr="008262AA" w:rsidTr="00763B36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4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2AA" w:rsidRPr="008262AA" w:rsidRDefault="008262AA" w:rsidP="008262AA">
            <w:pPr>
              <w:widowControl/>
              <w:suppressAutoHyphens w:val="0"/>
              <w:jc w:val="both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</w:p>
        </w:tc>
      </w:tr>
    </w:tbl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-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ФИО руководителя направляющего учреждения (организации, объединения, капитана) ________________________________________________________________________________</w:t>
      </w:r>
    </w:p>
    <w:p w:rsidR="008262AA" w:rsidRPr="008262AA" w:rsidRDefault="008262AA" w:rsidP="008262AA">
      <w:pPr>
        <w:widowControl/>
        <w:suppressAutoHyphens w:val="0"/>
        <w:ind w:firstLine="142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142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ФИО капитана команды</w:t>
      </w:r>
    </w:p>
    <w:p w:rsidR="008262AA" w:rsidRPr="008262AA" w:rsidRDefault="008262AA" w:rsidP="008262AA">
      <w:pPr>
        <w:widowControl/>
        <w:suppressAutoHyphens w:val="0"/>
        <w:ind w:firstLine="142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>_________________________________________________________</w:t>
      </w: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left="284" w:firstLine="425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t xml:space="preserve">Дата ________________                                                         Подпись </w:t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softHyphen/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softHyphen/>
      </w:r>
      <w:r w:rsidRPr="008262AA">
        <w:rPr>
          <w:rFonts w:ascii="Times New Roman" w:eastAsia="Calibri" w:hAnsi="Times New Roman" w:cs="Times New Roman"/>
          <w:kern w:val="0"/>
          <w:lang w:eastAsia="en-US" w:bidi="ar-SA"/>
        </w:rPr>
        <w:softHyphen/>
        <w:t>________________</w:t>
      </w: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284"/>
        <w:jc w:val="both"/>
        <w:rPr>
          <w:rFonts w:ascii="Times New Roman" w:eastAsia="Calibri" w:hAnsi="Times New Roman" w:cs="Times New Roman"/>
          <w:b/>
          <w:i/>
          <w:kern w:val="0"/>
          <w:u w:val="single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284"/>
        <w:jc w:val="both"/>
        <w:rPr>
          <w:rFonts w:ascii="Times New Roman" w:eastAsia="Calibri" w:hAnsi="Times New Roman" w:cs="Times New Roman"/>
          <w:b/>
          <w:i/>
          <w:kern w:val="0"/>
          <w:u w:val="single"/>
          <w:lang w:eastAsia="en-US" w:bidi="ar-SA"/>
        </w:rPr>
      </w:pPr>
    </w:p>
    <w:p w:rsidR="008262AA" w:rsidRPr="008262AA" w:rsidRDefault="008262AA" w:rsidP="008262AA">
      <w:pPr>
        <w:widowControl/>
        <w:suppressAutoHyphens w:val="0"/>
        <w:ind w:firstLine="284"/>
        <w:jc w:val="both"/>
        <w:rPr>
          <w:rFonts w:ascii="Times New Roman" w:eastAsia="Calibri" w:hAnsi="Times New Roman" w:cs="Times New Roman"/>
          <w:b/>
          <w:i/>
          <w:kern w:val="0"/>
          <w:u w:val="single"/>
          <w:lang w:eastAsia="en-US" w:bidi="ar-SA"/>
        </w:rPr>
      </w:pPr>
      <w:r w:rsidRPr="008262AA">
        <w:rPr>
          <w:rFonts w:ascii="Times New Roman" w:eastAsia="Calibri" w:hAnsi="Times New Roman" w:cs="Times New Roman"/>
          <w:b/>
          <w:i/>
          <w:kern w:val="0"/>
          <w:u w:val="single"/>
          <w:lang w:eastAsia="en-US" w:bidi="ar-SA"/>
        </w:rPr>
        <w:t>*В случае непредвиденных изменений состава команды, оригинал заявки с изменениями необходимо принести на регистрацию команд 11.11.2022 г.</w:t>
      </w:r>
    </w:p>
    <w:p w:rsidR="008262AA" w:rsidRPr="008262AA" w:rsidRDefault="008262AA" w:rsidP="008262AA">
      <w:pPr>
        <w:widowControl/>
        <w:suppressAutoHyphens w:val="0"/>
        <w:ind w:firstLine="709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9C7CA6" w:rsidRPr="009C7CA6" w:rsidRDefault="009C7CA6" w:rsidP="009C7CA6">
      <w:pPr>
        <w:widowControl/>
        <w:suppressAutoHyphens w:val="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8262AA" w:rsidRDefault="008262AA" w:rsidP="007F231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F2313" w:rsidRPr="007F2313" w:rsidRDefault="007F2313" w:rsidP="007F2313">
      <w:pPr>
        <w:widowControl/>
        <w:suppressAutoHyphens w:val="0"/>
        <w:ind w:firstLine="70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sectPr w:rsidR="007F2313" w:rsidRPr="007F2313" w:rsidSect="00C713BE">
      <w:headerReference w:type="default" r:id="rId11"/>
      <w:pgSz w:w="11906" w:h="16838"/>
      <w:pgMar w:top="1134" w:right="567" w:bottom="1134" w:left="1701" w:header="709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352E" w:rsidRDefault="0099352E">
      <w:pPr>
        <w:rPr>
          <w:rFonts w:hint="eastAsia"/>
        </w:rPr>
      </w:pPr>
      <w:r>
        <w:separator/>
      </w:r>
    </w:p>
  </w:endnote>
  <w:endnote w:type="continuationSeparator" w:id="0">
    <w:p w:rsidR="0099352E" w:rsidRDefault="0099352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Liberation Serif">
    <w:altName w:val="MS Gothic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352E" w:rsidRDefault="0099352E">
      <w:pPr>
        <w:rPr>
          <w:rFonts w:hint="eastAsia"/>
        </w:rPr>
      </w:pPr>
      <w:r>
        <w:separator/>
      </w:r>
    </w:p>
  </w:footnote>
  <w:footnote w:type="continuationSeparator" w:id="0">
    <w:p w:rsidR="0099352E" w:rsidRDefault="0099352E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387D" w:rsidRDefault="001E387D" w:rsidP="001E387D">
    <w:pPr>
      <w:pStyle w:val="a5"/>
      <w:jc w:val="both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45559"/>
    <w:multiLevelType w:val="hybridMultilevel"/>
    <w:tmpl w:val="F0C2DC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5E01C08"/>
    <w:multiLevelType w:val="hybridMultilevel"/>
    <w:tmpl w:val="350EC7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8406C2"/>
    <w:multiLevelType w:val="hybridMultilevel"/>
    <w:tmpl w:val="FD3468C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83C1887"/>
    <w:multiLevelType w:val="hybridMultilevel"/>
    <w:tmpl w:val="5AB07F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464DB7"/>
    <w:multiLevelType w:val="multilevel"/>
    <w:tmpl w:val="38DA7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AD54C4"/>
    <w:multiLevelType w:val="hybridMultilevel"/>
    <w:tmpl w:val="82B25D58"/>
    <w:lvl w:ilvl="0" w:tplc="1DB29EEE">
      <w:start w:val="1"/>
      <w:numFmt w:val="decimal"/>
      <w:lvlText w:val="%1)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6" w15:restartNumberingAfterBreak="0">
    <w:nsid w:val="0E0E51D6"/>
    <w:multiLevelType w:val="hybridMultilevel"/>
    <w:tmpl w:val="AEBE2102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7" w15:restartNumberingAfterBreak="0">
    <w:nsid w:val="0FA14E1D"/>
    <w:multiLevelType w:val="hybridMultilevel"/>
    <w:tmpl w:val="101E8E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0C5618"/>
    <w:multiLevelType w:val="hybridMultilevel"/>
    <w:tmpl w:val="22F8F5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A40D37"/>
    <w:multiLevelType w:val="hybridMultilevel"/>
    <w:tmpl w:val="2C0C1FC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4E53945"/>
    <w:multiLevelType w:val="multilevel"/>
    <w:tmpl w:val="B9B02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B456862"/>
    <w:multiLevelType w:val="hybridMultilevel"/>
    <w:tmpl w:val="AE8EF29E"/>
    <w:lvl w:ilvl="0" w:tplc="435EE214">
      <w:start w:val="1"/>
      <w:numFmt w:val="bullet"/>
      <w:lvlText w:val="•"/>
      <w:lvlJc w:val="left"/>
      <w:pPr>
        <w:ind w:left="3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1" w:tplc="C1240C80">
      <w:start w:val="1"/>
      <w:numFmt w:val="bullet"/>
      <w:lvlText w:val="o"/>
      <w:lvlJc w:val="left"/>
      <w:pPr>
        <w:ind w:left="64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2" w:tplc="CDC6D988">
      <w:start w:val="1"/>
      <w:numFmt w:val="bullet"/>
      <w:lvlRestart w:val="0"/>
      <w:lvlText w:val="•"/>
      <w:lvlJc w:val="left"/>
      <w:pPr>
        <w:ind w:left="72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3" w:tplc="D5247E0C">
      <w:start w:val="1"/>
      <w:numFmt w:val="bullet"/>
      <w:lvlText w:val="•"/>
      <w:lvlJc w:val="left"/>
      <w:pPr>
        <w:ind w:left="16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4" w:tplc="06B0E9D8">
      <w:start w:val="1"/>
      <w:numFmt w:val="bullet"/>
      <w:lvlText w:val="o"/>
      <w:lvlJc w:val="left"/>
      <w:pPr>
        <w:ind w:left="23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5" w:tplc="9FF4FA60">
      <w:start w:val="1"/>
      <w:numFmt w:val="bullet"/>
      <w:lvlText w:val="▪"/>
      <w:lvlJc w:val="left"/>
      <w:pPr>
        <w:ind w:left="30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6" w:tplc="F3F002C6">
      <w:start w:val="1"/>
      <w:numFmt w:val="bullet"/>
      <w:lvlText w:val="•"/>
      <w:lvlJc w:val="left"/>
      <w:pPr>
        <w:ind w:left="38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7" w:tplc="CAC45F92">
      <w:start w:val="1"/>
      <w:numFmt w:val="bullet"/>
      <w:lvlText w:val="o"/>
      <w:lvlJc w:val="left"/>
      <w:pPr>
        <w:ind w:left="45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8" w:tplc="02BA0CC4">
      <w:start w:val="1"/>
      <w:numFmt w:val="bullet"/>
      <w:lvlText w:val="▪"/>
      <w:lvlJc w:val="left"/>
      <w:pPr>
        <w:ind w:left="52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2" w15:restartNumberingAfterBreak="0">
    <w:nsid w:val="1CDC5BD2"/>
    <w:multiLevelType w:val="hybridMultilevel"/>
    <w:tmpl w:val="AB7066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C22614"/>
    <w:multiLevelType w:val="hybridMultilevel"/>
    <w:tmpl w:val="17C648F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E67068"/>
    <w:multiLevelType w:val="multilevel"/>
    <w:tmpl w:val="30C69B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D095B52"/>
    <w:multiLevelType w:val="hybridMultilevel"/>
    <w:tmpl w:val="47AE49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32180B"/>
    <w:multiLevelType w:val="hybridMultilevel"/>
    <w:tmpl w:val="2FDC5154"/>
    <w:lvl w:ilvl="0" w:tplc="04190001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17" w15:restartNumberingAfterBreak="0">
    <w:nsid w:val="35250870"/>
    <w:multiLevelType w:val="multilevel"/>
    <w:tmpl w:val="C1160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07A506F"/>
    <w:multiLevelType w:val="hybridMultilevel"/>
    <w:tmpl w:val="D4F8E8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 w15:restartNumberingAfterBreak="0">
    <w:nsid w:val="415B0709"/>
    <w:multiLevelType w:val="multilevel"/>
    <w:tmpl w:val="1FEAA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18136A1"/>
    <w:multiLevelType w:val="hybridMultilevel"/>
    <w:tmpl w:val="D0A00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0F099E"/>
    <w:multiLevelType w:val="hybridMultilevel"/>
    <w:tmpl w:val="47E0E07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441C2A71"/>
    <w:multiLevelType w:val="hybridMultilevel"/>
    <w:tmpl w:val="EC8AEDF2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448743FA"/>
    <w:multiLevelType w:val="hybridMultilevel"/>
    <w:tmpl w:val="2DB49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1D434B"/>
    <w:multiLevelType w:val="hybridMultilevel"/>
    <w:tmpl w:val="B686BFD4"/>
    <w:lvl w:ilvl="0" w:tplc="0419000F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5" w15:restartNumberingAfterBreak="0">
    <w:nsid w:val="4F997586"/>
    <w:multiLevelType w:val="hybridMultilevel"/>
    <w:tmpl w:val="EEACD72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6471B57"/>
    <w:multiLevelType w:val="hybridMultilevel"/>
    <w:tmpl w:val="12C2F2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046999"/>
    <w:multiLevelType w:val="hybridMultilevel"/>
    <w:tmpl w:val="A01E2E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622E43CB"/>
    <w:multiLevelType w:val="hybridMultilevel"/>
    <w:tmpl w:val="21B234A4"/>
    <w:lvl w:ilvl="0" w:tplc="EAB82CE0">
      <w:start w:val="1"/>
      <w:numFmt w:val="bullet"/>
      <w:lvlText w:val="•"/>
      <w:lvlJc w:val="left"/>
      <w:pPr>
        <w:ind w:left="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1" w:tplc="16981966">
      <w:start w:val="1"/>
      <w:numFmt w:val="bullet"/>
      <w:lvlText w:val="o"/>
      <w:lvlJc w:val="left"/>
      <w:pPr>
        <w:ind w:left="136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2" w:tplc="C008A908">
      <w:start w:val="1"/>
      <w:numFmt w:val="bullet"/>
      <w:lvlText w:val="▪"/>
      <w:lvlJc w:val="left"/>
      <w:pPr>
        <w:ind w:left="208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3" w:tplc="0ADCE1F2">
      <w:start w:val="1"/>
      <w:numFmt w:val="bullet"/>
      <w:lvlText w:val="•"/>
      <w:lvlJc w:val="left"/>
      <w:pPr>
        <w:ind w:left="2803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4" w:tplc="A4E0C1C0">
      <w:start w:val="1"/>
      <w:numFmt w:val="bullet"/>
      <w:lvlText w:val="o"/>
      <w:lvlJc w:val="left"/>
      <w:pPr>
        <w:ind w:left="352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5" w:tplc="6E7C08A2">
      <w:start w:val="1"/>
      <w:numFmt w:val="bullet"/>
      <w:lvlText w:val="▪"/>
      <w:lvlJc w:val="left"/>
      <w:pPr>
        <w:ind w:left="424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6" w:tplc="77C09D18">
      <w:start w:val="1"/>
      <w:numFmt w:val="bullet"/>
      <w:lvlText w:val="•"/>
      <w:lvlJc w:val="left"/>
      <w:pPr>
        <w:ind w:left="4963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7" w:tplc="335A4960">
      <w:start w:val="1"/>
      <w:numFmt w:val="bullet"/>
      <w:lvlText w:val="o"/>
      <w:lvlJc w:val="left"/>
      <w:pPr>
        <w:ind w:left="568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  <w:lvl w:ilvl="8" w:tplc="61323B60">
      <w:start w:val="1"/>
      <w:numFmt w:val="bullet"/>
      <w:lvlText w:val="▪"/>
      <w:lvlJc w:val="left"/>
      <w:pPr>
        <w:ind w:left="6403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6"/>
        <w:szCs w:val="26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9" w15:restartNumberingAfterBreak="0">
    <w:nsid w:val="625B7633"/>
    <w:multiLevelType w:val="hybridMultilevel"/>
    <w:tmpl w:val="CCA0BF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7D7F74"/>
    <w:multiLevelType w:val="hybridMultilevel"/>
    <w:tmpl w:val="BB064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7113C63"/>
    <w:multiLevelType w:val="hybridMultilevel"/>
    <w:tmpl w:val="E702CD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6AAC154C"/>
    <w:multiLevelType w:val="hybridMultilevel"/>
    <w:tmpl w:val="F11EC4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12258E"/>
    <w:multiLevelType w:val="hybridMultilevel"/>
    <w:tmpl w:val="D318C7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6E3709FA"/>
    <w:multiLevelType w:val="multilevel"/>
    <w:tmpl w:val="D8F854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1FE5B25"/>
    <w:multiLevelType w:val="hybridMultilevel"/>
    <w:tmpl w:val="E684DD84"/>
    <w:lvl w:ilvl="0" w:tplc="041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6" w15:restartNumberingAfterBreak="0">
    <w:nsid w:val="73B36067"/>
    <w:multiLevelType w:val="hybridMultilevel"/>
    <w:tmpl w:val="3006B6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3"/>
  </w:num>
  <w:num w:numId="3">
    <w:abstractNumId w:val="3"/>
  </w:num>
  <w:num w:numId="4">
    <w:abstractNumId w:val="15"/>
  </w:num>
  <w:num w:numId="5">
    <w:abstractNumId w:val="36"/>
  </w:num>
  <w:num w:numId="6">
    <w:abstractNumId w:val="20"/>
  </w:num>
  <w:num w:numId="7">
    <w:abstractNumId w:val="22"/>
  </w:num>
  <w:num w:numId="8">
    <w:abstractNumId w:val="0"/>
  </w:num>
  <w:num w:numId="9">
    <w:abstractNumId w:val="33"/>
  </w:num>
  <w:num w:numId="10">
    <w:abstractNumId w:val="12"/>
  </w:num>
  <w:num w:numId="11">
    <w:abstractNumId w:val="24"/>
  </w:num>
  <w:num w:numId="12">
    <w:abstractNumId w:val="16"/>
  </w:num>
  <w:num w:numId="13">
    <w:abstractNumId w:val="35"/>
  </w:num>
  <w:num w:numId="14">
    <w:abstractNumId w:val="9"/>
  </w:num>
  <w:num w:numId="15">
    <w:abstractNumId w:val="27"/>
  </w:num>
  <w:num w:numId="16">
    <w:abstractNumId w:val="6"/>
  </w:num>
  <w:num w:numId="17">
    <w:abstractNumId w:val="32"/>
  </w:num>
  <w:num w:numId="18">
    <w:abstractNumId w:val="30"/>
  </w:num>
  <w:num w:numId="19">
    <w:abstractNumId w:val="26"/>
  </w:num>
  <w:num w:numId="20">
    <w:abstractNumId w:val="8"/>
  </w:num>
  <w:num w:numId="21">
    <w:abstractNumId w:val="2"/>
  </w:num>
  <w:num w:numId="22">
    <w:abstractNumId w:val="31"/>
  </w:num>
  <w:num w:numId="23">
    <w:abstractNumId w:val="17"/>
  </w:num>
  <w:num w:numId="24">
    <w:abstractNumId w:val="34"/>
  </w:num>
  <w:num w:numId="25">
    <w:abstractNumId w:val="29"/>
  </w:num>
  <w:num w:numId="26">
    <w:abstractNumId w:val="1"/>
  </w:num>
  <w:num w:numId="27">
    <w:abstractNumId w:val="23"/>
  </w:num>
  <w:num w:numId="28">
    <w:abstractNumId w:val="7"/>
  </w:num>
  <w:num w:numId="29">
    <w:abstractNumId w:val="28"/>
  </w:num>
  <w:num w:numId="30">
    <w:abstractNumId w:val="11"/>
  </w:num>
  <w:num w:numId="31">
    <w:abstractNumId w:val="5"/>
  </w:num>
  <w:num w:numId="3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9"/>
  </w:num>
  <w:num w:numId="36">
    <w:abstractNumId w:val="14"/>
  </w:num>
  <w:num w:numId="37">
    <w:abstractNumId w:val="4"/>
  </w:num>
  <w:num w:numId="38">
    <w:abstractNumId w:val="10"/>
  </w:num>
  <w:num w:numId="39">
    <w:abstractNumId w:val="21"/>
  </w:num>
  <w:num w:numId="4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13BDE"/>
    <w:rsid w:val="000214F8"/>
    <w:rsid w:val="00035676"/>
    <w:rsid w:val="000643EA"/>
    <w:rsid w:val="0006676C"/>
    <w:rsid w:val="000763FC"/>
    <w:rsid w:val="00094E83"/>
    <w:rsid w:val="000A07D9"/>
    <w:rsid w:val="000C0CA6"/>
    <w:rsid w:val="000C7C26"/>
    <w:rsid w:val="000E24E9"/>
    <w:rsid w:val="000E76CD"/>
    <w:rsid w:val="00102626"/>
    <w:rsid w:val="0010661E"/>
    <w:rsid w:val="001159E2"/>
    <w:rsid w:val="001627AF"/>
    <w:rsid w:val="00166CE4"/>
    <w:rsid w:val="001764AF"/>
    <w:rsid w:val="00184767"/>
    <w:rsid w:val="001A1913"/>
    <w:rsid w:val="001A4F64"/>
    <w:rsid w:val="001C1B5F"/>
    <w:rsid w:val="001C1E99"/>
    <w:rsid w:val="001C26C1"/>
    <w:rsid w:val="001C5FA7"/>
    <w:rsid w:val="001D149D"/>
    <w:rsid w:val="001D1C08"/>
    <w:rsid w:val="001D24B6"/>
    <w:rsid w:val="001E387D"/>
    <w:rsid w:val="001E5E3F"/>
    <w:rsid w:val="001E78E0"/>
    <w:rsid w:val="00200098"/>
    <w:rsid w:val="002054BF"/>
    <w:rsid w:val="00214546"/>
    <w:rsid w:val="00214BF4"/>
    <w:rsid w:val="002219B2"/>
    <w:rsid w:val="00232F69"/>
    <w:rsid w:val="00250C98"/>
    <w:rsid w:val="00251967"/>
    <w:rsid w:val="002601EC"/>
    <w:rsid w:val="00283DCF"/>
    <w:rsid w:val="0028764B"/>
    <w:rsid w:val="00295EA1"/>
    <w:rsid w:val="002A2C6E"/>
    <w:rsid w:val="002B6CC1"/>
    <w:rsid w:val="002E18F4"/>
    <w:rsid w:val="002F28AC"/>
    <w:rsid w:val="002F43B8"/>
    <w:rsid w:val="00302895"/>
    <w:rsid w:val="00340849"/>
    <w:rsid w:val="003665F0"/>
    <w:rsid w:val="003806C2"/>
    <w:rsid w:val="003A0D6A"/>
    <w:rsid w:val="003C374F"/>
    <w:rsid w:val="003D0663"/>
    <w:rsid w:val="003D56F2"/>
    <w:rsid w:val="003E4568"/>
    <w:rsid w:val="003E5FA8"/>
    <w:rsid w:val="00405AF8"/>
    <w:rsid w:val="00425AE1"/>
    <w:rsid w:val="00431A92"/>
    <w:rsid w:val="00441810"/>
    <w:rsid w:val="0044498C"/>
    <w:rsid w:val="0044519F"/>
    <w:rsid w:val="00447619"/>
    <w:rsid w:val="004502D8"/>
    <w:rsid w:val="004503ED"/>
    <w:rsid w:val="00454B73"/>
    <w:rsid w:val="004A1A5D"/>
    <w:rsid w:val="004A2E85"/>
    <w:rsid w:val="004A58FB"/>
    <w:rsid w:val="004B0D4D"/>
    <w:rsid w:val="004B3829"/>
    <w:rsid w:val="004B4AA9"/>
    <w:rsid w:val="004B679E"/>
    <w:rsid w:val="004C4984"/>
    <w:rsid w:val="004C4BE5"/>
    <w:rsid w:val="004D6D11"/>
    <w:rsid w:val="004F181F"/>
    <w:rsid w:val="00503139"/>
    <w:rsid w:val="0050717B"/>
    <w:rsid w:val="00513E41"/>
    <w:rsid w:val="005143E6"/>
    <w:rsid w:val="00514571"/>
    <w:rsid w:val="005226AF"/>
    <w:rsid w:val="005341F5"/>
    <w:rsid w:val="00542621"/>
    <w:rsid w:val="00542943"/>
    <w:rsid w:val="00545B84"/>
    <w:rsid w:val="00566FA7"/>
    <w:rsid w:val="00581E38"/>
    <w:rsid w:val="00582E22"/>
    <w:rsid w:val="00593FFE"/>
    <w:rsid w:val="005B1696"/>
    <w:rsid w:val="005B7048"/>
    <w:rsid w:val="005C3DB3"/>
    <w:rsid w:val="005D6E52"/>
    <w:rsid w:val="005E6F75"/>
    <w:rsid w:val="005F4F27"/>
    <w:rsid w:val="005F687A"/>
    <w:rsid w:val="006032B9"/>
    <w:rsid w:val="00617A0E"/>
    <w:rsid w:val="00620D9C"/>
    <w:rsid w:val="006261B7"/>
    <w:rsid w:val="00627EEE"/>
    <w:rsid w:val="00642C3A"/>
    <w:rsid w:val="00650F00"/>
    <w:rsid w:val="00653105"/>
    <w:rsid w:val="006775DC"/>
    <w:rsid w:val="00684F8B"/>
    <w:rsid w:val="006967C6"/>
    <w:rsid w:val="00697AB5"/>
    <w:rsid w:val="006A0028"/>
    <w:rsid w:val="006B154B"/>
    <w:rsid w:val="006C6639"/>
    <w:rsid w:val="006D3570"/>
    <w:rsid w:val="0070128D"/>
    <w:rsid w:val="007426B2"/>
    <w:rsid w:val="00754848"/>
    <w:rsid w:val="00782774"/>
    <w:rsid w:val="0078636A"/>
    <w:rsid w:val="00787401"/>
    <w:rsid w:val="007913DD"/>
    <w:rsid w:val="00796086"/>
    <w:rsid w:val="007A688F"/>
    <w:rsid w:val="007C3A33"/>
    <w:rsid w:val="007C7466"/>
    <w:rsid w:val="007D44AF"/>
    <w:rsid w:val="007D5D2A"/>
    <w:rsid w:val="007E1368"/>
    <w:rsid w:val="007E1792"/>
    <w:rsid w:val="007F2313"/>
    <w:rsid w:val="0081046C"/>
    <w:rsid w:val="008131B5"/>
    <w:rsid w:val="00815343"/>
    <w:rsid w:val="008212EF"/>
    <w:rsid w:val="0082280E"/>
    <w:rsid w:val="008262AA"/>
    <w:rsid w:val="00844E07"/>
    <w:rsid w:val="00846915"/>
    <w:rsid w:val="008540F6"/>
    <w:rsid w:val="00870028"/>
    <w:rsid w:val="00870B73"/>
    <w:rsid w:val="00873E9E"/>
    <w:rsid w:val="00875264"/>
    <w:rsid w:val="008C1D0B"/>
    <w:rsid w:val="008C2B53"/>
    <w:rsid w:val="008F796F"/>
    <w:rsid w:val="00904DA1"/>
    <w:rsid w:val="00942604"/>
    <w:rsid w:val="009444C4"/>
    <w:rsid w:val="00950ED0"/>
    <w:rsid w:val="009901EE"/>
    <w:rsid w:val="0099352E"/>
    <w:rsid w:val="009B043F"/>
    <w:rsid w:val="009B12DE"/>
    <w:rsid w:val="009C1142"/>
    <w:rsid w:val="009C7CA6"/>
    <w:rsid w:val="009D16CC"/>
    <w:rsid w:val="009E01D5"/>
    <w:rsid w:val="009E2227"/>
    <w:rsid w:val="009F0F05"/>
    <w:rsid w:val="009F22DF"/>
    <w:rsid w:val="00A305CD"/>
    <w:rsid w:val="00A43ED2"/>
    <w:rsid w:val="00A5637B"/>
    <w:rsid w:val="00A65AB0"/>
    <w:rsid w:val="00A672EF"/>
    <w:rsid w:val="00A75092"/>
    <w:rsid w:val="00A92850"/>
    <w:rsid w:val="00A950CD"/>
    <w:rsid w:val="00AA054C"/>
    <w:rsid w:val="00AA6C2C"/>
    <w:rsid w:val="00AC0D55"/>
    <w:rsid w:val="00AC2A65"/>
    <w:rsid w:val="00AC3482"/>
    <w:rsid w:val="00AD032A"/>
    <w:rsid w:val="00B06F1D"/>
    <w:rsid w:val="00B1339A"/>
    <w:rsid w:val="00B26DAF"/>
    <w:rsid w:val="00B27A93"/>
    <w:rsid w:val="00B32A65"/>
    <w:rsid w:val="00B43E30"/>
    <w:rsid w:val="00B663F5"/>
    <w:rsid w:val="00B70799"/>
    <w:rsid w:val="00BB378B"/>
    <w:rsid w:val="00BC408D"/>
    <w:rsid w:val="00BC7C73"/>
    <w:rsid w:val="00BD28C0"/>
    <w:rsid w:val="00BE044F"/>
    <w:rsid w:val="00C10447"/>
    <w:rsid w:val="00C15B68"/>
    <w:rsid w:val="00C35318"/>
    <w:rsid w:val="00C35BC8"/>
    <w:rsid w:val="00C44D4B"/>
    <w:rsid w:val="00C4696D"/>
    <w:rsid w:val="00C64D10"/>
    <w:rsid w:val="00C713BE"/>
    <w:rsid w:val="00C72E97"/>
    <w:rsid w:val="00C74A7C"/>
    <w:rsid w:val="00C86F24"/>
    <w:rsid w:val="00C87159"/>
    <w:rsid w:val="00CB5629"/>
    <w:rsid w:val="00CC7722"/>
    <w:rsid w:val="00CD75E2"/>
    <w:rsid w:val="00CE66FC"/>
    <w:rsid w:val="00CF17CD"/>
    <w:rsid w:val="00CF256B"/>
    <w:rsid w:val="00CF38C9"/>
    <w:rsid w:val="00D22095"/>
    <w:rsid w:val="00D3563F"/>
    <w:rsid w:val="00D3675F"/>
    <w:rsid w:val="00D50F1F"/>
    <w:rsid w:val="00D744D8"/>
    <w:rsid w:val="00D83150"/>
    <w:rsid w:val="00D91513"/>
    <w:rsid w:val="00D95864"/>
    <w:rsid w:val="00DB2CE1"/>
    <w:rsid w:val="00DD60BB"/>
    <w:rsid w:val="00DE0DE4"/>
    <w:rsid w:val="00DE11B2"/>
    <w:rsid w:val="00E06043"/>
    <w:rsid w:val="00E30B99"/>
    <w:rsid w:val="00E316C7"/>
    <w:rsid w:val="00E35389"/>
    <w:rsid w:val="00E36CBE"/>
    <w:rsid w:val="00E417C2"/>
    <w:rsid w:val="00E64D4D"/>
    <w:rsid w:val="00E651B3"/>
    <w:rsid w:val="00E70BAC"/>
    <w:rsid w:val="00E96813"/>
    <w:rsid w:val="00EB1638"/>
    <w:rsid w:val="00EB5F6C"/>
    <w:rsid w:val="00EE25F4"/>
    <w:rsid w:val="00EE2984"/>
    <w:rsid w:val="00EE4813"/>
    <w:rsid w:val="00F14D2A"/>
    <w:rsid w:val="00F17903"/>
    <w:rsid w:val="00F36A21"/>
    <w:rsid w:val="00FB0CF9"/>
    <w:rsid w:val="00FB50BB"/>
    <w:rsid w:val="00FB7DC7"/>
    <w:rsid w:val="00FD2ADB"/>
    <w:rsid w:val="00FD3609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A1F6CB6"/>
  <w15:chartTrackingRefBased/>
  <w15:docId w15:val="{91826B02-8228-4AE0-966A-79E9058EC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8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9">
    <w:name w:val="No Spacing"/>
    <w:qFormat/>
    <w:rsid w:val="00302895"/>
    <w:rPr>
      <w:rFonts w:ascii="Calibri" w:eastAsia="Calibri" w:hAnsi="Calibri"/>
      <w:sz w:val="22"/>
      <w:szCs w:val="22"/>
      <w:lang w:eastAsia="en-US"/>
    </w:rPr>
  </w:style>
  <w:style w:type="character" w:styleId="aa">
    <w:name w:val="Hyperlink"/>
    <w:rsid w:val="00302895"/>
    <w:rPr>
      <w:color w:val="0000FF"/>
      <w:u w:val="single"/>
    </w:rPr>
  </w:style>
  <w:style w:type="character" w:customStyle="1" w:styleId="apple-converted-space">
    <w:name w:val="apple-converted-space"/>
    <w:uiPriority w:val="99"/>
    <w:rsid w:val="00302895"/>
  </w:style>
  <w:style w:type="character" w:styleId="ab">
    <w:name w:val="Strong"/>
    <w:uiPriority w:val="22"/>
    <w:qFormat/>
    <w:rsid w:val="00302895"/>
    <w:rPr>
      <w:b/>
      <w:bCs/>
    </w:rPr>
  </w:style>
  <w:style w:type="paragraph" w:styleId="ac">
    <w:name w:val="Normal (Web)"/>
    <w:basedOn w:val="a"/>
    <w:uiPriority w:val="99"/>
    <w:unhideWhenUsed/>
    <w:rsid w:val="0030289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table" w:styleId="ad">
    <w:name w:val="Table Grid"/>
    <w:basedOn w:val="a1"/>
    <w:rsid w:val="005145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EB1638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86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46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3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13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0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48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7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8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9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2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0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2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6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26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02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26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2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94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9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0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7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4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1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5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92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5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86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68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1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0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9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9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0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4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0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8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6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7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8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7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vk.com/svsove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svsove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61F29F-E82F-4078-8D26-7CDCD0A5A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422</TotalTime>
  <Pages>12</Pages>
  <Words>2671</Words>
  <Characters>15231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17867</CharactersWithSpaces>
  <SharedDoc>false</SharedDoc>
  <HLinks>
    <vt:vector size="6" baseType="variant">
      <vt:variant>
        <vt:i4>327803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http://ru.wikipedia.org/wiki/%D0%90%D0%BD%D0%B3%D0%BB%D0%B8%D0%B9%D1%81%D0%BA%D0%B8%D0%B9_%D1%8F%D0%B7%D1%8B%D0%BA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dc:description/>
  <cp:lastModifiedBy>Ольга Самойлова</cp:lastModifiedBy>
  <cp:revision>41</cp:revision>
  <cp:lastPrinted>2019-10-22T07:44:00Z</cp:lastPrinted>
  <dcterms:created xsi:type="dcterms:W3CDTF">2018-09-27T14:58:00Z</dcterms:created>
  <dcterms:modified xsi:type="dcterms:W3CDTF">2022-10-13T09:00:00Z</dcterms:modified>
</cp:coreProperties>
</file>